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9CA33" w14:textId="77777777" w:rsidR="00A605C3" w:rsidRPr="00A605C3" w:rsidRDefault="00A605C3" w:rsidP="00A605C3">
      <w:pPr>
        <w:rPr>
          <w:bCs/>
          <w:lang w:val="sr-Latn-RS"/>
        </w:rPr>
      </w:pPr>
    </w:p>
    <w:p w14:paraId="550EF173" w14:textId="77777777" w:rsidR="00E34B41" w:rsidRPr="00E34B41" w:rsidRDefault="00E34B41" w:rsidP="00E34B41">
      <w:pPr>
        <w:jc w:val="center"/>
        <w:rPr>
          <w:b/>
          <w:lang w:val="sr-Latn-RS"/>
        </w:rPr>
      </w:pPr>
      <w:r w:rsidRPr="00E34B41">
        <w:rPr>
          <w:b/>
          <w:lang w:val="sr-Latn-RS"/>
        </w:rPr>
        <w:t>ПРИЈАВ</w:t>
      </w:r>
      <w:r>
        <w:rPr>
          <w:b/>
          <w:lang w:val="mk-MK"/>
        </w:rPr>
        <w:t>А</w:t>
      </w:r>
      <w:r w:rsidRPr="00E34B41">
        <w:rPr>
          <w:b/>
          <w:lang w:val="sr-Latn-RS"/>
        </w:rPr>
        <w:t xml:space="preserve"> за САМОВРАБОТУВАЊЕ</w:t>
      </w:r>
    </w:p>
    <w:p w14:paraId="3951AA56" w14:textId="77777777" w:rsidR="00A605C3" w:rsidRPr="00802EFA" w:rsidRDefault="00E34B41" w:rsidP="00E34B41">
      <w:pPr>
        <w:rPr>
          <w:b/>
        </w:rPr>
      </w:pPr>
      <w:r w:rsidRPr="00E34B41">
        <w:rPr>
          <w:b/>
          <w:lang w:val="sr-Latn-RS"/>
        </w:rPr>
        <w:t>за учество на Јавниот повик за избор на корисници на проектот на Програмата за развој на Обединетите нации - УНДП „Зајакнување на националните и локалните системи за поддршка на социо-економската интеграција на повратниците во Западен Балкан“ кој се спроведува во соработка со</w:t>
      </w:r>
      <w:r w:rsidR="00A605C3" w:rsidRPr="00A605C3">
        <w:rPr>
          <w:b/>
          <w:lang w:val="sr-Latn-RS"/>
        </w:rPr>
        <w:t xml:space="preserve"> </w:t>
      </w:r>
      <w:r>
        <w:rPr>
          <w:b/>
          <w:lang w:val="mk-MK"/>
        </w:rPr>
        <w:t xml:space="preserve">Општините Прилеп, Штип </w:t>
      </w:r>
      <w:r w:rsidR="00730652">
        <w:rPr>
          <w:b/>
          <w:lang w:val="mk-MK"/>
        </w:rPr>
        <w:t>и</w:t>
      </w:r>
      <w:r>
        <w:rPr>
          <w:b/>
          <w:lang w:val="mk-MK"/>
        </w:rPr>
        <w:t xml:space="preserve"> Шуто Оризари </w:t>
      </w:r>
      <w:r w:rsidR="00A605C3" w:rsidRPr="00A605C3">
        <w:rPr>
          <w:b/>
          <w:lang w:val="sr-Latn-RS"/>
        </w:rPr>
        <w:t xml:space="preserve"> </w:t>
      </w:r>
    </w:p>
    <w:tbl>
      <w:tblPr>
        <w:tblpPr w:leftFromText="180" w:rightFromText="180" w:vertAnchor="text" w:horzAnchor="margin" w:tblpXSpec="center" w:tblpY="293"/>
        <w:tblW w:w="9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369"/>
        <w:gridCol w:w="425"/>
        <w:gridCol w:w="34"/>
        <w:gridCol w:w="2638"/>
        <w:gridCol w:w="3088"/>
      </w:tblGrid>
      <w:tr w:rsidR="00A605C3" w:rsidRPr="00A605C3" w14:paraId="64327BAA" w14:textId="77777777" w:rsidTr="00EB6DAE">
        <w:trPr>
          <w:trHeight w:val="70"/>
        </w:trPr>
        <w:tc>
          <w:tcPr>
            <w:tcW w:w="961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D006BC1" w14:textId="77777777" w:rsidR="00A605C3" w:rsidRPr="00A605C3" w:rsidRDefault="00E34B41" w:rsidP="00A605C3">
            <w:pPr>
              <w:rPr>
                <w:b/>
                <w:lang w:val="sr-Latn-RS"/>
              </w:rPr>
            </w:pPr>
            <w:bookmarkStart w:id="0" w:name="_Hlk132156835"/>
            <w:r w:rsidRPr="00E34B41">
              <w:rPr>
                <w:b/>
                <w:lang w:val="sr-Latn-RS"/>
              </w:rPr>
              <w:t>ОСНОВНИ ИНФОРМАЦИИ ЗА Апликантот:</w:t>
            </w:r>
          </w:p>
        </w:tc>
      </w:tr>
      <w:tr w:rsidR="00A605C3" w:rsidRPr="00A605C3" w14:paraId="27E474CB" w14:textId="77777777" w:rsidTr="00EB6DAE">
        <w:trPr>
          <w:trHeight w:val="20"/>
        </w:trPr>
        <w:tc>
          <w:tcPr>
            <w:tcW w:w="388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FBF1D91" w14:textId="77777777" w:rsidR="00A605C3" w:rsidRPr="00E34B41" w:rsidRDefault="00E34B41" w:rsidP="00A605C3">
            <w:pPr>
              <w:rPr>
                <w:b/>
                <w:lang w:val="mk-MK"/>
              </w:rPr>
            </w:pPr>
            <w:r>
              <w:rPr>
                <w:b/>
                <w:lang w:val="mk-MK"/>
              </w:rPr>
              <w:t>Име и презиме</w:t>
            </w:r>
          </w:p>
        </w:tc>
        <w:tc>
          <w:tcPr>
            <w:tcW w:w="572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1DE4AB2" w14:textId="77777777" w:rsidR="00A605C3" w:rsidRPr="00A605C3" w:rsidRDefault="00A605C3" w:rsidP="00A605C3">
            <w:pPr>
              <w:rPr>
                <w:lang w:val="sr-Latn-RS"/>
              </w:rPr>
            </w:pPr>
          </w:p>
        </w:tc>
      </w:tr>
      <w:tr w:rsidR="00A605C3" w:rsidRPr="00A605C3" w14:paraId="5A7E6F60" w14:textId="77777777" w:rsidTr="00EB6DAE">
        <w:trPr>
          <w:trHeight w:val="288"/>
        </w:trPr>
        <w:tc>
          <w:tcPr>
            <w:tcW w:w="3889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2615954" w14:textId="77777777" w:rsidR="00A605C3" w:rsidRPr="00E34B41" w:rsidRDefault="00E34B41" w:rsidP="00A605C3">
            <w:pPr>
              <w:rPr>
                <w:b/>
                <w:lang w:val="mk-MK"/>
              </w:rPr>
            </w:pPr>
            <w:r>
              <w:rPr>
                <w:b/>
                <w:lang w:val="mk-MK"/>
              </w:rPr>
              <w:t>Дата на раѓање</w:t>
            </w:r>
          </w:p>
        </w:tc>
        <w:tc>
          <w:tcPr>
            <w:tcW w:w="572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ACAD3A" w14:textId="77777777" w:rsidR="00A605C3" w:rsidRPr="00A605C3" w:rsidRDefault="00A605C3" w:rsidP="00A605C3">
            <w:pPr>
              <w:rPr>
                <w:lang w:val="sr-Latn-RS"/>
              </w:rPr>
            </w:pPr>
          </w:p>
        </w:tc>
      </w:tr>
      <w:tr w:rsidR="00A605C3" w:rsidRPr="00A605C3" w14:paraId="43118C80" w14:textId="77777777" w:rsidTr="00EB6DAE">
        <w:trPr>
          <w:trHeight w:val="325"/>
        </w:trPr>
        <w:tc>
          <w:tcPr>
            <w:tcW w:w="3889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F83969C" w14:textId="77777777" w:rsidR="00A605C3" w:rsidRPr="00E34B41" w:rsidRDefault="00E34B41" w:rsidP="00A605C3">
            <w:pPr>
              <w:rPr>
                <w:b/>
                <w:lang w:val="mk-MK"/>
              </w:rPr>
            </w:pPr>
            <w:r>
              <w:rPr>
                <w:b/>
                <w:lang w:val="mk-MK"/>
              </w:rPr>
              <w:t>ЕМБГ</w:t>
            </w:r>
          </w:p>
        </w:tc>
        <w:tc>
          <w:tcPr>
            <w:tcW w:w="572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35A541" w14:textId="77777777" w:rsidR="00A605C3" w:rsidRPr="00A605C3" w:rsidRDefault="00A605C3" w:rsidP="00A605C3">
            <w:pPr>
              <w:rPr>
                <w:lang w:val="sr-Latn-RS"/>
              </w:rPr>
            </w:pPr>
          </w:p>
        </w:tc>
      </w:tr>
      <w:tr w:rsidR="00A605C3" w:rsidRPr="00A605C3" w14:paraId="71D470D0" w14:textId="77777777" w:rsidTr="00EB6DAE">
        <w:trPr>
          <w:trHeight w:val="373"/>
        </w:trPr>
        <w:tc>
          <w:tcPr>
            <w:tcW w:w="3889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347D4D5" w14:textId="77777777" w:rsidR="00A605C3" w:rsidRPr="00E34B41" w:rsidRDefault="00E34B41" w:rsidP="00A605C3">
            <w:pPr>
              <w:rPr>
                <w:b/>
                <w:lang w:val="mk-MK"/>
              </w:rPr>
            </w:pPr>
            <w:r>
              <w:rPr>
                <w:b/>
                <w:lang w:val="mk-MK"/>
              </w:rPr>
              <w:t>Пол</w:t>
            </w:r>
          </w:p>
        </w:tc>
        <w:tc>
          <w:tcPr>
            <w:tcW w:w="572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BCAA0C" w14:textId="77777777" w:rsidR="00A605C3" w:rsidRPr="00A605C3" w:rsidRDefault="00A605C3" w:rsidP="00A605C3">
            <w:pPr>
              <w:rPr>
                <w:lang w:val="sr-Latn-RS"/>
              </w:rPr>
            </w:pPr>
          </w:p>
        </w:tc>
      </w:tr>
      <w:tr w:rsidR="00A605C3" w:rsidRPr="00A605C3" w14:paraId="420F03DC" w14:textId="77777777" w:rsidTr="00EB6DAE">
        <w:trPr>
          <w:trHeight w:val="373"/>
        </w:trPr>
        <w:tc>
          <w:tcPr>
            <w:tcW w:w="3889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DF8CF53" w14:textId="77777777" w:rsidR="00A605C3" w:rsidRPr="00E34B41" w:rsidRDefault="00E34B41" w:rsidP="00A605C3">
            <w:pPr>
              <w:rPr>
                <w:b/>
                <w:lang w:val="mk-MK"/>
              </w:rPr>
            </w:pPr>
            <w:r>
              <w:rPr>
                <w:b/>
                <w:lang w:val="mk-MK"/>
              </w:rPr>
              <w:t>Општина</w:t>
            </w:r>
          </w:p>
        </w:tc>
        <w:tc>
          <w:tcPr>
            <w:tcW w:w="572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36956B" w14:textId="77777777" w:rsidR="00A605C3" w:rsidRPr="00A605C3" w:rsidRDefault="00A605C3" w:rsidP="00A605C3">
            <w:pPr>
              <w:rPr>
                <w:lang w:val="sr-Latn-RS"/>
              </w:rPr>
            </w:pPr>
          </w:p>
        </w:tc>
      </w:tr>
      <w:tr w:rsidR="00A605C3" w:rsidRPr="00A605C3" w14:paraId="78F91E8F" w14:textId="77777777" w:rsidTr="00EB6DAE">
        <w:trPr>
          <w:trHeight w:val="373"/>
        </w:trPr>
        <w:tc>
          <w:tcPr>
            <w:tcW w:w="3889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513EE88" w14:textId="77777777" w:rsidR="00A605C3" w:rsidRPr="00E34B41" w:rsidRDefault="00E34B41" w:rsidP="00A605C3">
            <w:pPr>
              <w:rPr>
                <w:b/>
                <w:lang w:val="mk-MK"/>
              </w:rPr>
            </w:pPr>
            <w:r>
              <w:rPr>
                <w:b/>
                <w:lang w:val="mk-MK"/>
              </w:rPr>
              <w:t>Адреса (улица и број)</w:t>
            </w:r>
          </w:p>
        </w:tc>
        <w:tc>
          <w:tcPr>
            <w:tcW w:w="572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8B2A88D" w14:textId="77777777" w:rsidR="00A605C3" w:rsidRPr="00A605C3" w:rsidRDefault="00A605C3" w:rsidP="00A605C3">
            <w:pPr>
              <w:rPr>
                <w:lang w:val="sr-Latn-RS"/>
              </w:rPr>
            </w:pPr>
          </w:p>
        </w:tc>
      </w:tr>
      <w:bookmarkEnd w:id="0"/>
      <w:tr w:rsidR="00A605C3" w:rsidRPr="00A605C3" w14:paraId="1A9578FC" w14:textId="77777777" w:rsidTr="00EB6DAE">
        <w:trPr>
          <w:trHeight w:val="325"/>
        </w:trPr>
        <w:tc>
          <w:tcPr>
            <w:tcW w:w="3889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8163F2D" w14:textId="77777777" w:rsidR="00A605C3" w:rsidRPr="00E34B41" w:rsidRDefault="00E34B41" w:rsidP="00A605C3">
            <w:pPr>
              <w:rPr>
                <w:b/>
                <w:lang w:val="mk-MK"/>
              </w:rPr>
            </w:pPr>
            <w:r>
              <w:rPr>
                <w:b/>
                <w:lang w:val="mk-MK"/>
              </w:rPr>
              <w:t>Контакт телефон</w:t>
            </w:r>
          </w:p>
        </w:tc>
        <w:tc>
          <w:tcPr>
            <w:tcW w:w="572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825220" w14:textId="77777777" w:rsidR="00A605C3" w:rsidRPr="00A605C3" w:rsidRDefault="00A605C3" w:rsidP="00A605C3">
            <w:pPr>
              <w:rPr>
                <w:lang w:val="sr-Latn-RS"/>
              </w:rPr>
            </w:pPr>
          </w:p>
        </w:tc>
      </w:tr>
      <w:tr w:rsidR="00A605C3" w:rsidRPr="00A605C3" w14:paraId="301E2AAD" w14:textId="77777777" w:rsidTr="00EB6DAE">
        <w:trPr>
          <w:trHeight w:val="325"/>
        </w:trPr>
        <w:tc>
          <w:tcPr>
            <w:tcW w:w="3889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34F097A" w14:textId="77777777" w:rsidR="00A605C3" w:rsidRPr="00A605C3" w:rsidRDefault="00A605C3" w:rsidP="00A605C3">
            <w:pPr>
              <w:rPr>
                <w:b/>
                <w:lang w:val="sr-Latn-RS"/>
              </w:rPr>
            </w:pPr>
            <w:r w:rsidRPr="00A605C3">
              <w:rPr>
                <w:b/>
                <w:lang w:val="sr-Latn-RS"/>
              </w:rPr>
              <w:t>E-mail adresa</w:t>
            </w:r>
          </w:p>
        </w:tc>
        <w:tc>
          <w:tcPr>
            <w:tcW w:w="572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2B746C" w14:textId="77777777" w:rsidR="00A605C3" w:rsidRPr="00A605C3" w:rsidRDefault="00A605C3" w:rsidP="00A605C3">
            <w:pPr>
              <w:rPr>
                <w:lang w:val="sr-Latn-RS"/>
              </w:rPr>
            </w:pPr>
          </w:p>
        </w:tc>
      </w:tr>
      <w:tr w:rsidR="00A605C3" w:rsidRPr="00A605C3" w14:paraId="7B19EE7B" w14:textId="77777777" w:rsidTr="00EB6DAE">
        <w:trPr>
          <w:trHeight w:val="307"/>
        </w:trPr>
        <w:tc>
          <w:tcPr>
            <w:tcW w:w="3889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05807B7" w14:textId="77777777" w:rsidR="00A605C3" w:rsidRPr="00E34B41" w:rsidRDefault="00E34B41" w:rsidP="00A605C3">
            <w:pPr>
              <w:rPr>
                <w:b/>
                <w:lang w:val="mk-MK"/>
              </w:rPr>
            </w:pPr>
            <w:r>
              <w:rPr>
                <w:b/>
                <w:lang w:val="mk-MK"/>
              </w:rPr>
              <w:t>Број на членови во домаќинство</w:t>
            </w:r>
          </w:p>
        </w:tc>
        <w:tc>
          <w:tcPr>
            <w:tcW w:w="572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2CBB4B" w14:textId="77777777" w:rsidR="00A605C3" w:rsidRPr="00A605C3" w:rsidRDefault="005D4956" w:rsidP="00A605C3">
            <w:pPr>
              <w:rPr>
                <w:lang w:val="sr-Latn-RS"/>
              </w:rPr>
            </w:pPr>
            <w:r>
              <w:rPr>
                <w:lang w:val="mk-MK"/>
              </w:rPr>
              <w:t>број</w:t>
            </w:r>
            <w:r w:rsidR="00A605C3" w:rsidRPr="00A605C3">
              <w:rPr>
                <w:lang w:val="sr-Latn-RS"/>
              </w:rPr>
              <w:t xml:space="preserve">  _________________</w:t>
            </w:r>
          </w:p>
        </w:tc>
      </w:tr>
      <w:tr w:rsidR="00A605C3" w:rsidRPr="00A605C3" w14:paraId="0FAEBA08" w14:textId="77777777" w:rsidTr="00EB6DAE">
        <w:trPr>
          <w:trHeight w:val="677"/>
        </w:trPr>
        <w:tc>
          <w:tcPr>
            <w:tcW w:w="3889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CDED467" w14:textId="77777777" w:rsidR="00A605C3" w:rsidRPr="00A605C3" w:rsidRDefault="00E34B41" w:rsidP="00A605C3">
            <w:pPr>
              <w:rPr>
                <w:b/>
                <w:lang w:val="sr-Latn-RS"/>
              </w:rPr>
            </w:pPr>
            <w:r>
              <w:rPr>
                <w:b/>
                <w:lang w:val="mk-MK"/>
              </w:rPr>
              <w:t xml:space="preserve">Број на </w:t>
            </w:r>
            <w:r w:rsidR="00066D64" w:rsidRPr="00066D64">
              <w:rPr>
                <w:b/>
                <w:lang w:val="mk-MK"/>
              </w:rPr>
              <w:t xml:space="preserve">вработени </w:t>
            </w:r>
            <w:r>
              <w:rPr>
                <w:b/>
                <w:lang w:val="mk-MK"/>
              </w:rPr>
              <w:t>/не</w:t>
            </w:r>
            <w:r w:rsidR="00066D64" w:rsidRPr="00066D64">
              <w:rPr>
                <w:b/>
                <w:lang w:val="mk-MK"/>
              </w:rPr>
              <w:t xml:space="preserve">вработени </w:t>
            </w:r>
            <w:r>
              <w:rPr>
                <w:b/>
                <w:lang w:val="mk-MK"/>
              </w:rPr>
              <w:t>членови на домаќинството</w:t>
            </w:r>
          </w:p>
        </w:tc>
        <w:tc>
          <w:tcPr>
            <w:tcW w:w="572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8746A9" w14:textId="77777777" w:rsidR="00A605C3" w:rsidRPr="00A605C3" w:rsidRDefault="005D4956" w:rsidP="00A605C3">
            <w:pPr>
              <w:rPr>
                <w:lang w:val="sr-Latn-RS"/>
              </w:rPr>
            </w:pPr>
            <w:r>
              <w:rPr>
                <w:lang w:val="mk-MK"/>
              </w:rPr>
              <w:t xml:space="preserve">Број на </w:t>
            </w:r>
            <w:r w:rsidR="00066D64">
              <w:rPr>
                <w:lang w:val="mk-MK"/>
              </w:rPr>
              <w:t>вработени</w:t>
            </w:r>
            <w:r w:rsidR="00A605C3" w:rsidRPr="00A605C3">
              <w:rPr>
                <w:lang w:val="sr-Latn-RS"/>
              </w:rPr>
              <w:t xml:space="preserve"> _____   </w:t>
            </w:r>
            <w:r>
              <w:rPr>
                <w:lang w:val="mk-MK"/>
              </w:rPr>
              <w:t>број на не</w:t>
            </w:r>
            <w:r w:rsidR="00066D64" w:rsidRPr="00066D64">
              <w:rPr>
                <w:lang w:val="mk-MK"/>
              </w:rPr>
              <w:t xml:space="preserve">вработени </w:t>
            </w:r>
            <w:r w:rsidR="00A605C3" w:rsidRPr="00A605C3">
              <w:rPr>
                <w:lang w:val="sr-Latn-RS"/>
              </w:rPr>
              <w:t xml:space="preserve"> _______</w:t>
            </w:r>
          </w:p>
        </w:tc>
      </w:tr>
      <w:tr w:rsidR="00A605C3" w:rsidRPr="00A605C3" w14:paraId="55C63956" w14:textId="77777777" w:rsidTr="00EB6DAE">
        <w:trPr>
          <w:trHeight w:val="4020"/>
        </w:trPr>
        <w:tc>
          <w:tcPr>
            <w:tcW w:w="388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D238977" w14:textId="77777777" w:rsidR="00A605C3" w:rsidRDefault="00E34B41" w:rsidP="00A605C3">
            <w:pPr>
              <w:rPr>
                <w:b/>
                <w:lang w:val="sr-Latn-RS"/>
              </w:rPr>
            </w:pPr>
            <w:r>
              <w:rPr>
                <w:b/>
                <w:lang w:val="mk-MK"/>
              </w:rPr>
              <w:t>Апликантот припаѓа на тешко вработлива група:</w:t>
            </w:r>
          </w:p>
          <w:p w14:paraId="175D7BCA" w14:textId="77777777" w:rsidR="00E34B41" w:rsidRPr="00E34B41" w:rsidRDefault="00E34B41" w:rsidP="00A605C3">
            <w:pPr>
              <w:rPr>
                <w:b/>
                <w:lang w:val="mk-MK"/>
              </w:rPr>
            </w:pPr>
            <w:r>
              <w:rPr>
                <w:b/>
                <w:lang w:val="mk-MK"/>
              </w:rPr>
              <w:t>(може да се заокружат повеќе групи)</w:t>
            </w:r>
          </w:p>
          <w:p w14:paraId="7862BAE3" w14:textId="77777777" w:rsidR="00A605C3" w:rsidRPr="00A605C3" w:rsidRDefault="00A605C3" w:rsidP="00A605C3">
            <w:pPr>
              <w:rPr>
                <w:b/>
                <w:lang w:val="sr-Latn-RS"/>
              </w:rPr>
            </w:pPr>
          </w:p>
        </w:tc>
        <w:tc>
          <w:tcPr>
            <w:tcW w:w="572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14:paraId="7EA893BE" w14:textId="19780C24" w:rsidR="00A605C3" w:rsidRPr="006B459A" w:rsidRDefault="00E11884" w:rsidP="00A605C3">
            <w:pPr>
              <w:numPr>
                <w:ilvl w:val="0"/>
                <w:numId w:val="1"/>
              </w:numPr>
              <w:rPr>
                <w:b/>
                <w:lang w:val="sr-Latn-RS"/>
              </w:rPr>
            </w:pPr>
            <w:r w:rsidRPr="00E11884">
              <w:rPr>
                <w:b/>
                <w:lang w:val="mk-MK"/>
              </w:rPr>
              <w:t>Невработени</w:t>
            </w:r>
            <w:r>
              <w:rPr>
                <w:b/>
              </w:rPr>
              <w:t xml:space="preserve"> </w:t>
            </w:r>
            <w:r>
              <w:rPr>
                <w:b/>
                <w:lang w:val="mk-MK"/>
              </w:rPr>
              <w:t>лица</w:t>
            </w:r>
            <w:r w:rsidRPr="00E11884">
              <w:rPr>
                <w:b/>
                <w:lang w:val="mk-MK"/>
              </w:rPr>
              <w:t xml:space="preserve"> </w:t>
            </w:r>
            <w:r w:rsidR="00500B36">
              <w:rPr>
                <w:b/>
                <w:lang w:val="mk-MK"/>
              </w:rPr>
              <w:t>п</w:t>
            </w:r>
            <w:r w:rsidR="00F3542A">
              <w:rPr>
                <w:b/>
                <w:lang w:val="mk-MK"/>
              </w:rPr>
              <w:t>овратници</w:t>
            </w:r>
          </w:p>
          <w:p w14:paraId="169EAC3F" w14:textId="2BF37D2B" w:rsidR="006B459A" w:rsidRPr="00A605C3" w:rsidRDefault="006B459A" w:rsidP="00A605C3">
            <w:pPr>
              <w:numPr>
                <w:ilvl w:val="0"/>
                <w:numId w:val="1"/>
              </w:numPr>
              <w:rPr>
                <w:b/>
                <w:lang w:val="sr-Latn-RS"/>
              </w:rPr>
            </w:pPr>
            <w:r>
              <w:rPr>
                <w:b/>
                <w:lang w:val="mk-MK"/>
              </w:rPr>
              <w:t xml:space="preserve">Невработени лица од </w:t>
            </w:r>
            <w:r w:rsidR="008014CF">
              <w:rPr>
                <w:b/>
                <w:lang w:val="mk-MK"/>
              </w:rPr>
              <w:t>Ромската заедница</w:t>
            </w:r>
          </w:p>
          <w:p w14:paraId="2438D4D7" w14:textId="77777777" w:rsidR="00F3542A" w:rsidRPr="00066D64" w:rsidRDefault="00F3542A" w:rsidP="00F3542A">
            <w:pPr>
              <w:numPr>
                <w:ilvl w:val="0"/>
                <w:numId w:val="1"/>
              </w:numPr>
              <w:rPr>
                <w:b/>
                <w:lang w:val="mk-MK"/>
              </w:rPr>
            </w:pPr>
            <w:r w:rsidRPr="00066D64">
              <w:rPr>
                <w:b/>
                <w:lang w:val="mk-MK"/>
              </w:rPr>
              <w:t>Невработени млади лица до 29 години</w:t>
            </w:r>
          </w:p>
          <w:p w14:paraId="3349F67A" w14:textId="77777777" w:rsidR="00F3542A" w:rsidRPr="00066D64" w:rsidRDefault="00F3542A" w:rsidP="00F3542A">
            <w:pPr>
              <w:numPr>
                <w:ilvl w:val="0"/>
                <w:numId w:val="1"/>
              </w:numPr>
              <w:rPr>
                <w:b/>
                <w:lang w:val="mk-MK"/>
              </w:rPr>
            </w:pPr>
            <w:r w:rsidRPr="00066D64">
              <w:rPr>
                <w:b/>
                <w:lang w:val="mk-MK"/>
              </w:rPr>
              <w:t>Невработени лица со попреченост</w:t>
            </w:r>
          </w:p>
          <w:p w14:paraId="37816CE7" w14:textId="77777777" w:rsidR="00F3542A" w:rsidRPr="00066D64" w:rsidRDefault="00F3542A" w:rsidP="00F3542A">
            <w:pPr>
              <w:numPr>
                <w:ilvl w:val="0"/>
                <w:numId w:val="1"/>
              </w:numPr>
              <w:rPr>
                <w:b/>
                <w:lang w:val="mk-MK"/>
              </w:rPr>
            </w:pPr>
            <w:r w:rsidRPr="00066D64">
              <w:rPr>
                <w:b/>
                <w:lang w:val="mk-MK"/>
              </w:rPr>
              <w:t>Невработени лица – мажи до 60 години и жени до 58 години</w:t>
            </w:r>
          </w:p>
          <w:p w14:paraId="7B3BB7CD" w14:textId="77777777" w:rsidR="00F3542A" w:rsidRPr="00066D64" w:rsidRDefault="00F3542A" w:rsidP="00F3542A">
            <w:pPr>
              <w:numPr>
                <w:ilvl w:val="0"/>
                <w:numId w:val="1"/>
              </w:numPr>
              <w:rPr>
                <w:b/>
                <w:lang w:val="mk-MK"/>
              </w:rPr>
            </w:pPr>
            <w:r w:rsidRPr="00066D64">
              <w:rPr>
                <w:b/>
                <w:lang w:val="mk-MK"/>
              </w:rPr>
              <w:t>Жени-жртви на родово базирано насилство и жртви на семејно насилство</w:t>
            </w:r>
          </w:p>
          <w:p w14:paraId="5603404A" w14:textId="66366E03" w:rsidR="00A605C3" w:rsidRPr="008014CF" w:rsidRDefault="00F3542A" w:rsidP="008014CF">
            <w:pPr>
              <w:numPr>
                <w:ilvl w:val="0"/>
                <w:numId w:val="1"/>
              </w:numPr>
              <w:rPr>
                <w:b/>
                <w:lang w:val="mk-MK"/>
              </w:rPr>
            </w:pPr>
            <w:r w:rsidRPr="00066D64">
              <w:rPr>
                <w:b/>
                <w:lang w:val="mk-MK"/>
              </w:rPr>
              <w:t>Невработени лица кои сакаат да го формализираат својот бизнис-мажи до 60 години и жени до 58 години</w:t>
            </w:r>
          </w:p>
        </w:tc>
      </w:tr>
      <w:tr w:rsidR="00A605C3" w:rsidRPr="00A605C3" w14:paraId="0111F48F" w14:textId="77777777" w:rsidTr="00EB6DAE">
        <w:trPr>
          <w:trHeight w:val="126"/>
        </w:trPr>
        <w:tc>
          <w:tcPr>
            <w:tcW w:w="9615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0928C02" w14:textId="77777777" w:rsidR="00A605C3" w:rsidRPr="00A605C3" w:rsidRDefault="00E34B41" w:rsidP="00A605C3">
            <w:pPr>
              <w:rPr>
                <w:b/>
                <w:bCs/>
                <w:lang w:val="sr-Latn-RS"/>
              </w:rPr>
            </w:pPr>
            <w:r>
              <w:rPr>
                <w:b/>
                <w:bCs/>
                <w:lang w:val="mk-MK"/>
              </w:rPr>
              <w:t>Социо -Екон</w:t>
            </w:r>
            <w:r w:rsidR="00730652">
              <w:rPr>
                <w:b/>
                <w:bCs/>
                <w:lang w:val="mk-MK"/>
              </w:rPr>
              <w:t>о</w:t>
            </w:r>
            <w:r>
              <w:rPr>
                <w:b/>
                <w:bCs/>
                <w:lang w:val="mk-MK"/>
              </w:rPr>
              <w:t>мска состојба на апликантот</w:t>
            </w:r>
          </w:p>
        </w:tc>
      </w:tr>
      <w:tr w:rsidR="00A605C3" w:rsidRPr="00A605C3" w14:paraId="6E4D0604" w14:textId="77777777" w:rsidTr="00A605C3">
        <w:trPr>
          <w:trHeight w:val="126"/>
        </w:trPr>
        <w:tc>
          <w:tcPr>
            <w:tcW w:w="38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8DFBE89" w14:textId="77777777" w:rsidR="00A605C3" w:rsidRPr="00A605C3" w:rsidRDefault="00E34B41" w:rsidP="00A605C3">
            <w:pPr>
              <w:rPr>
                <w:b/>
                <w:bCs/>
                <w:lang w:val="sr-Latn-RS"/>
              </w:rPr>
            </w:pPr>
            <w:r>
              <w:rPr>
                <w:b/>
                <w:bCs/>
                <w:lang w:val="mk-MK"/>
              </w:rPr>
              <w:t>Колку долго сте не</w:t>
            </w:r>
            <w:r w:rsidR="00066D64">
              <w:rPr>
                <w:b/>
                <w:bCs/>
                <w:lang w:val="mk-MK"/>
              </w:rPr>
              <w:t>вработени</w:t>
            </w:r>
            <w:r>
              <w:rPr>
                <w:b/>
                <w:bCs/>
                <w:lang w:val="mk-MK"/>
              </w:rPr>
              <w:t>?</w:t>
            </w:r>
          </w:p>
        </w:tc>
        <w:tc>
          <w:tcPr>
            <w:tcW w:w="57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2A9D442C" w14:textId="77777777" w:rsidR="00A605C3" w:rsidRPr="00A605C3" w:rsidRDefault="00F3542A" w:rsidP="00A605C3">
            <w:pPr>
              <w:rPr>
                <w:b/>
                <w:bCs/>
                <w:lang w:val="sr-Latn-RS"/>
              </w:rPr>
            </w:pPr>
            <w:r>
              <w:rPr>
                <w:lang w:val="mk-MK"/>
              </w:rPr>
              <w:t>Број на години</w:t>
            </w:r>
            <w:r w:rsidR="00A605C3" w:rsidRPr="00A605C3">
              <w:rPr>
                <w:lang w:val="sr-Latn-RS"/>
              </w:rPr>
              <w:t xml:space="preserve"> _________________</w:t>
            </w:r>
          </w:p>
        </w:tc>
      </w:tr>
      <w:tr w:rsidR="00A605C3" w:rsidRPr="00A605C3" w14:paraId="1C1B4296" w14:textId="77777777" w:rsidTr="00A605C3">
        <w:trPr>
          <w:trHeight w:val="126"/>
        </w:trPr>
        <w:tc>
          <w:tcPr>
            <w:tcW w:w="38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BECA83A" w14:textId="77777777" w:rsidR="00A605C3" w:rsidRPr="00A605C3" w:rsidRDefault="00E34B41" w:rsidP="00A605C3">
            <w:pPr>
              <w:rPr>
                <w:b/>
                <w:bCs/>
                <w:lang w:val="sr-Latn-RS"/>
              </w:rPr>
            </w:pPr>
            <w:r>
              <w:rPr>
                <w:b/>
                <w:bCs/>
                <w:lang w:val="mk-MK"/>
              </w:rPr>
              <w:lastRenderedPageBreak/>
              <w:t>Дали имате започнато со неформален бизнис, доколку е да колку долго работите?</w:t>
            </w:r>
            <w:r w:rsidR="00A605C3" w:rsidRPr="00A605C3">
              <w:rPr>
                <w:b/>
                <w:bCs/>
                <w:lang w:val="sr-Latn-RS"/>
              </w:rPr>
              <w:t xml:space="preserve"> </w:t>
            </w:r>
          </w:p>
        </w:tc>
        <w:tc>
          <w:tcPr>
            <w:tcW w:w="57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0FE6FFE" w14:textId="77777777" w:rsidR="00A605C3" w:rsidRPr="00A605C3" w:rsidRDefault="00A605C3" w:rsidP="00A605C3">
            <w:pPr>
              <w:rPr>
                <w:b/>
                <w:bCs/>
                <w:lang w:val="sr-Latn-RS"/>
              </w:rPr>
            </w:pPr>
            <w:r w:rsidRPr="00A605C3">
              <w:rPr>
                <w:b/>
                <w:bCs/>
                <w:lang w:val="sr-Latn-R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05C3">
              <w:rPr>
                <w:b/>
                <w:bCs/>
                <w:lang w:val="sr-Latn-RS"/>
              </w:rPr>
              <w:instrText xml:space="preserve"> FORMCHECKBOX </w:instrText>
            </w:r>
            <w:r w:rsidR="00000000">
              <w:rPr>
                <w:b/>
                <w:bCs/>
                <w:lang w:val="sr-Latn-RS"/>
              </w:rPr>
            </w:r>
            <w:r w:rsidR="00000000">
              <w:rPr>
                <w:b/>
                <w:bCs/>
                <w:lang w:val="sr-Latn-RS"/>
              </w:rPr>
              <w:fldChar w:fldCharType="separate"/>
            </w:r>
            <w:r w:rsidRPr="00A605C3">
              <w:fldChar w:fldCharType="end"/>
            </w:r>
            <w:r w:rsidRPr="00A605C3">
              <w:rPr>
                <w:b/>
                <w:bCs/>
                <w:lang w:val="sr-Latn-RS"/>
              </w:rPr>
              <w:t xml:space="preserve"> </w:t>
            </w:r>
            <w:r w:rsidR="00F3542A">
              <w:rPr>
                <w:b/>
                <w:bCs/>
                <w:lang w:val="mk-MK"/>
              </w:rPr>
              <w:t>Да</w:t>
            </w:r>
            <w:r w:rsidRPr="00A605C3">
              <w:rPr>
                <w:b/>
                <w:bCs/>
                <w:lang w:val="sr-Latn-RS"/>
              </w:rPr>
              <w:t xml:space="preserve"> , ___________                 </w:t>
            </w:r>
            <w:r w:rsidRPr="00A605C3">
              <w:rPr>
                <w:b/>
                <w:bCs/>
                <w:lang w:val="sr-Latn-R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05C3">
              <w:rPr>
                <w:b/>
                <w:bCs/>
                <w:lang w:val="sr-Latn-RS"/>
              </w:rPr>
              <w:instrText xml:space="preserve"> FORMCHECKBOX </w:instrText>
            </w:r>
            <w:r w:rsidR="00000000">
              <w:rPr>
                <w:b/>
                <w:bCs/>
                <w:lang w:val="sr-Latn-RS"/>
              </w:rPr>
            </w:r>
            <w:r w:rsidR="00000000">
              <w:rPr>
                <w:b/>
                <w:bCs/>
                <w:lang w:val="sr-Latn-RS"/>
              </w:rPr>
              <w:fldChar w:fldCharType="separate"/>
            </w:r>
            <w:r w:rsidRPr="00A605C3">
              <w:fldChar w:fldCharType="end"/>
            </w:r>
            <w:r w:rsidRPr="00A605C3">
              <w:rPr>
                <w:b/>
                <w:bCs/>
                <w:lang w:val="sr-Latn-RS"/>
              </w:rPr>
              <w:t xml:space="preserve"> </w:t>
            </w:r>
            <w:r w:rsidR="00F3542A">
              <w:rPr>
                <w:b/>
                <w:bCs/>
                <w:lang w:val="mk-MK"/>
              </w:rPr>
              <w:t>Не</w:t>
            </w:r>
            <w:r w:rsidRPr="00A605C3">
              <w:rPr>
                <w:b/>
                <w:bCs/>
                <w:lang w:val="sr-Latn-RS"/>
              </w:rPr>
              <w:t xml:space="preserve">               </w:t>
            </w:r>
          </w:p>
        </w:tc>
      </w:tr>
      <w:tr w:rsidR="00A605C3" w:rsidRPr="00A605C3" w14:paraId="561DF3F8" w14:textId="77777777" w:rsidTr="00A605C3">
        <w:trPr>
          <w:trHeight w:val="126"/>
        </w:trPr>
        <w:tc>
          <w:tcPr>
            <w:tcW w:w="38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CD629C4" w14:textId="77777777" w:rsidR="00A605C3" w:rsidRPr="00A605C3" w:rsidRDefault="00E34B41" w:rsidP="00A605C3">
            <w:pPr>
              <w:rPr>
                <w:b/>
                <w:bCs/>
                <w:lang w:val="sr-Latn-RS"/>
              </w:rPr>
            </w:pPr>
            <w:r>
              <w:rPr>
                <w:b/>
                <w:bCs/>
                <w:lang w:val="mk-MK"/>
              </w:rPr>
              <w:t>Дали членовите на домаќинството ќе ви помагаат во Вашиот бизнис?</w:t>
            </w:r>
          </w:p>
        </w:tc>
        <w:tc>
          <w:tcPr>
            <w:tcW w:w="57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F0D23AA" w14:textId="77777777" w:rsidR="00A605C3" w:rsidRPr="00A605C3" w:rsidRDefault="00A605C3" w:rsidP="00A605C3">
            <w:pPr>
              <w:rPr>
                <w:b/>
                <w:bCs/>
                <w:lang w:val="sr-Latn-RS"/>
              </w:rPr>
            </w:pPr>
            <w:r w:rsidRPr="00A605C3">
              <w:rPr>
                <w:b/>
                <w:bCs/>
                <w:lang w:val="sr-Latn-R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05C3">
              <w:rPr>
                <w:b/>
                <w:bCs/>
                <w:lang w:val="sr-Latn-RS"/>
              </w:rPr>
              <w:instrText xml:space="preserve"> FORMCHECKBOX </w:instrText>
            </w:r>
            <w:r w:rsidR="00000000">
              <w:rPr>
                <w:b/>
                <w:bCs/>
                <w:lang w:val="sr-Latn-RS"/>
              </w:rPr>
            </w:r>
            <w:r w:rsidR="00000000">
              <w:rPr>
                <w:b/>
                <w:bCs/>
                <w:lang w:val="sr-Latn-RS"/>
              </w:rPr>
              <w:fldChar w:fldCharType="separate"/>
            </w:r>
            <w:r w:rsidRPr="00A605C3">
              <w:fldChar w:fldCharType="end"/>
            </w:r>
            <w:r w:rsidRPr="00A605C3">
              <w:rPr>
                <w:b/>
                <w:bCs/>
                <w:lang w:val="sr-Latn-RS"/>
              </w:rPr>
              <w:t xml:space="preserve"> </w:t>
            </w:r>
            <w:r w:rsidR="00F3542A">
              <w:rPr>
                <w:b/>
                <w:bCs/>
                <w:lang w:val="mk-MK"/>
              </w:rPr>
              <w:t>Да</w:t>
            </w:r>
            <w:r w:rsidRPr="00A605C3">
              <w:rPr>
                <w:b/>
                <w:bCs/>
                <w:lang w:val="sr-Latn-RS"/>
              </w:rPr>
              <w:t xml:space="preserve"> , ___________ (</w:t>
            </w:r>
            <w:r w:rsidR="00F3542A">
              <w:rPr>
                <w:b/>
                <w:bCs/>
                <w:lang w:val="mk-MK"/>
              </w:rPr>
              <w:t>број на членови</w:t>
            </w:r>
            <w:r w:rsidRPr="00A605C3">
              <w:rPr>
                <w:b/>
                <w:bCs/>
                <w:lang w:val="sr-Latn-RS"/>
              </w:rPr>
              <w:t>)</w:t>
            </w:r>
          </w:p>
        </w:tc>
      </w:tr>
      <w:tr w:rsidR="00A605C3" w:rsidRPr="00A605C3" w14:paraId="4B54F2A5" w14:textId="77777777" w:rsidTr="00A605C3">
        <w:trPr>
          <w:trHeight w:val="126"/>
        </w:trPr>
        <w:tc>
          <w:tcPr>
            <w:tcW w:w="38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625484F" w14:textId="77777777" w:rsidR="00A605C3" w:rsidRPr="00A605C3" w:rsidRDefault="00E34B41" w:rsidP="00A605C3">
            <w:pPr>
              <w:rPr>
                <w:b/>
                <w:bCs/>
                <w:lang w:val="sr-Latn-RS"/>
              </w:rPr>
            </w:pPr>
            <w:r>
              <w:rPr>
                <w:b/>
                <w:bCs/>
                <w:lang w:val="mk-MK"/>
              </w:rPr>
              <w:t>Дали апликантот има  формално/неформално образование, искуство или квалификација за бизнисот кој планира да го работи (краток опис)</w:t>
            </w:r>
          </w:p>
        </w:tc>
        <w:tc>
          <w:tcPr>
            <w:tcW w:w="57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F53E905" w14:textId="77777777" w:rsidR="00A605C3" w:rsidRDefault="00073C1E" w:rsidP="00A605C3">
            <w:pPr>
              <w:rPr>
                <w:b/>
                <w:bCs/>
                <w:lang w:val="mk-MK"/>
              </w:rPr>
            </w:pPr>
            <w:r w:rsidRPr="00A605C3">
              <w:rPr>
                <w:b/>
                <w:bCs/>
                <w:lang w:val="sr-Latn-R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05C3">
              <w:rPr>
                <w:b/>
                <w:bCs/>
                <w:lang w:val="sr-Latn-RS"/>
              </w:rPr>
              <w:instrText xml:space="preserve"> FORMCHECKBOX </w:instrText>
            </w:r>
            <w:r w:rsidR="00000000">
              <w:rPr>
                <w:b/>
                <w:bCs/>
                <w:lang w:val="sr-Latn-RS"/>
              </w:rPr>
            </w:r>
            <w:r w:rsidR="00000000">
              <w:rPr>
                <w:b/>
                <w:bCs/>
                <w:lang w:val="sr-Latn-RS"/>
              </w:rPr>
              <w:fldChar w:fldCharType="separate"/>
            </w:r>
            <w:r w:rsidRPr="00A605C3">
              <w:fldChar w:fldCharType="end"/>
            </w:r>
            <w:r w:rsidRPr="00A605C3">
              <w:rPr>
                <w:b/>
                <w:bCs/>
                <w:lang w:val="sr-Latn-RS"/>
              </w:rPr>
              <w:t xml:space="preserve"> </w:t>
            </w:r>
            <w:r>
              <w:rPr>
                <w:b/>
                <w:bCs/>
                <w:lang w:val="mk-MK"/>
              </w:rPr>
              <w:t xml:space="preserve">Да                </w:t>
            </w:r>
            <w:r w:rsidRPr="00A605C3">
              <w:rPr>
                <w:b/>
                <w:bCs/>
                <w:lang w:val="sr-Latn-R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05C3">
              <w:rPr>
                <w:b/>
                <w:bCs/>
                <w:lang w:val="sr-Latn-RS"/>
              </w:rPr>
              <w:instrText xml:space="preserve"> FORMCHECKBOX </w:instrText>
            </w:r>
            <w:r w:rsidR="00000000">
              <w:rPr>
                <w:b/>
                <w:bCs/>
                <w:lang w:val="sr-Latn-RS"/>
              </w:rPr>
            </w:r>
            <w:r w:rsidR="00000000">
              <w:rPr>
                <w:b/>
                <w:bCs/>
                <w:lang w:val="sr-Latn-RS"/>
              </w:rPr>
              <w:fldChar w:fldCharType="separate"/>
            </w:r>
            <w:r w:rsidRPr="00A605C3">
              <w:fldChar w:fldCharType="end"/>
            </w:r>
            <w:r w:rsidRPr="00A605C3">
              <w:rPr>
                <w:b/>
                <w:bCs/>
                <w:lang w:val="sr-Latn-RS"/>
              </w:rPr>
              <w:t xml:space="preserve"> </w:t>
            </w:r>
            <w:r>
              <w:rPr>
                <w:b/>
                <w:bCs/>
                <w:lang w:val="mk-MK"/>
              </w:rPr>
              <w:t>Не</w:t>
            </w:r>
          </w:p>
          <w:p w14:paraId="011F5B5B" w14:textId="77777777" w:rsidR="00073C1E" w:rsidRDefault="00073C1E" w:rsidP="00A605C3">
            <w:pPr>
              <w:rPr>
                <w:b/>
                <w:bCs/>
                <w:lang w:val="mk-MK"/>
              </w:rPr>
            </w:pPr>
          </w:p>
          <w:p w14:paraId="2B007353" w14:textId="77777777" w:rsidR="00073C1E" w:rsidRPr="00073C1E" w:rsidRDefault="00073C1E" w:rsidP="00A605C3">
            <w:pPr>
              <w:rPr>
                <w:b/>
                <w:bCs/>
                <w:lang w:val="mk-MK"/>
              </w:rPr>
            </w:pPr>
          </w:p>
        </w:tc>
      </w:tr>
      <w:tr w:rsidR="00A605C3" w:rsidRPr="00A605C3" w14:paraId="790020C5" w14:textId="77777777" w:rsidTr="00EB6DAE">
        <w:trPr>
          <w:trHeight w:val="126"/>
        </w:trPr>
        <w:tc>
          <w:tcPr>
            <w:tcW w:w="9615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4ED91D4" w14:textId="77777777" w:rsidR="00A605C3" w:rsidRPr="00A605C3" w:rsidRDefault="00A60FB2" w:rsidP="00A605C3">
            <w:pPr>
              <w:rPr>
                <w:b/>
                <w:lang w:val="sr-Latn-RS"/>
              </w:rPr>
            </w:pPr>
            <w:r>
              <w:rPr>
                <w:b/>
                <w:lang w:val="mk-MK"/>
              </w:rPr>
              <w:t>Краток опис на Бизнис идеата</w:t>
            </w:r>
          </w:p>
        </w:tc>
      </w:tr>
      <w:tr w:rsidR="00A605C3" w:rsidRPr="00A605C3" w14:paraId="4F8D8A28" w14:textId="77777777" w:rsidTr="00EB6DAE">
        <w:trPr>
          <w:trHeight w:val="126"/>
        </w:trPr>
        <w:tc>
          <w:tcPr>
            <w:tcW w:w="3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4F60C99" w14:textId="77777777" w:rsidR="00A605C3" w:rsidRPr="00A605C3" w:rsidRDefault="00A60FB2" w:rsidP="00A605C3">
            <w:pPr>
              <w:rPr>
                <w:b/>
                <w:lang w:val="sr-Latn-RS"/>
              </w:rPr>
            </w:pPr>
            <w:r>
              <w:rPr>
                <w:b/>
                <w:lang w:val="mk-MK"/>
              </w:rPr>
              <w:t>Име на бизнис идеата:</w:t>
            </w:r>
            <w:r w:rsidR="00A605C3" w:rsidRPr="00A605C3">
              <w:rPr>
                <w:b/>
                <w:lang w:val="sr-Latn-RS"/>
              </w:rPr>
              <w:t xml:space="preserve"> </w:t>
            </w:r>
          </w:p>
        </w:tc>
        <w:tc>
          <w:tcPr>
            <w:tcW w:w="65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4DF3C4" w14:textId="77777777" w:rsidR="00A605C3" w:rsidRPr="00A605C3" w:rsidRDefault="00A605C3" w:rsidP="00A605C3">
            <w:pPr>
              <w:rPr>
                <w:lang w:val="sr-Latn-RS"/>
              </w:rPr>
            </w:pPr>
          </w:p>
        </w:tc>
      </w:tr>
      <w:tr w:rsidR="00073C1E" w:rsidRPr="00A605C3" w14:paraId="3A489F30" w14:textId="77777777" w:rsidTr="00EB6DAE">
        <w:trPr>
          <w:trHeight w:val="126"/>
        </w:trPr>
        <w:tc>
          <w:tcPr>
            <w:tcW w:w="3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03FA0637" w14:textId="77777777" w:rsidR="00073C1E" w:rsidRDefault="00073C1E" w:rsidP="00A605C3">
            <w:pPr>
              <w:rPr>
                <w:b/>
                <w:lang w:val="mk-MK"/>
              </w:rPr>
            </w:pPr>
            <w:r>
              <w:rPr>
                <w:b/>
                <w:lang w:val="mk-MK"/>
              </w:rPr>
              <w:t xml:space="preserve">Локација на бизнисот </w:t>
            </w:r>
          </w:p>
        </w:tc>
        <w:tc>
          <w:tcPr>
            <w:tcW w:w="65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CD0BC0" w14:textId="77777777" w:rsidR="00073C1E" w:rsidRPr="00A605C3" w:rsidRDefault="00073C1E" w:rsidP="00A605C3">
            <w:pPr>
              <w:rPr>
                <w:lang w:val="sr-Latn-RS"/>
              </w:rPr>
            </w:pPr>
          </w:p>
        </w:tc>
      </w:tr>
      <w:tr w:rsidR="00A605C3" w:rsidRPr="00A605C3" w14:paraId="6A2A40C2" w14:textId="77777777" w:rsidTr="00EB6DAE">
        <w:trPr>
          <w:trHeight w:val="126"/>
        </w:trPr>
        <w:tc>
          <w:tcPr>
            <w:tcW w:w="3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0F0FD77F" w14:textId="77777777" w:rsidR="00A605C3" w:rsidRPr="00A605C3" w:rsidRDefault="00A60FB2" w:rsidP="00A605C3">
            <w:pPr>
              <w:rPr>
                <w:b/>
                <w:lang w:val="sr-Latn-RS"/>
              </w:rPr>
            </w:pPr>
            <w:r>
              <w:rPr>
                <w:b/>
                <w:lang w:val="mk-MK"/>
              </w:rPr>
              <w:t>Опис на бизнис идеата</w:t>
            </w:r>
            <w:r w:rsidR="00A605C3" w:rsidRPr="00A605C3">
              <w:rPr>
                <w:b/>
                <w:lang w:val="sr-Latn-RS"/>
              </w:rPr>
              <w:t>:</w:t>
            </w:r>
          </w:p>
        </w:tc>
        <w:tc>
          <w:tcPr>
            <w:tcW w:w="65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CADB8E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1A55CE2D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68D343ED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0BE1C20D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6EDE363A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5DD3302D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09EC17C6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4158D036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769925FB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6C52F50F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4590296C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46920081" w14:textId="77777777" w:rsidR="00A605C3" w:rsidRPr="00A605C3" w:rsidRDefault="00A605C3" w:rsidP="00A605C3">
            <w:pPr>
              <w:rPr>
                <w:lang w:val="sr-Latn-RS"/>
              </w:rPr>
            </w:pPr>
          </w:p>
        </w:tc>
      </w:tr>
      <w:tr w:rsidR="00A605C3" w:rsidRPr="00A605C3" w14:paraId="6BD05083" w14:textId="77777777" w:rsidTr="00EB6DAE">
        <w:trPr>
          <w:trHeight w:val="60"/>
        </w:trPr>
        <w:tc>
          <w:tcPr>
            <w:tcW w:w="3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720341E4" w14:textId="77777777" w:rsidR="00A605C3" w:rsidRPr="00066D64" w:rsidRDefault="00A60FB2" w:rsidP="00A605C3">
            <w:pPr>
              <w:rPr>
                <w:b/>
                <w:lang w:val="mk-MK"/>
              </w:rPr>
            </w:pPr>
            <w:r>
              <w:rPr>
                <w:b/>
                <w:lang w:val="mk-MK"/>
              </w:rPr>
              <w:t xml:space="preserve">Список на потребна </w:t>
            </w:r>
            <w:r w:rsidR="00066D64">
              <w:t xml:space="preserve"> </w:t>
            </w:r>
            <w:r w:rsidR="00066D64" w:rsidRPr="00066D64">
              <w:rPr>
                <w:b/>
                <w:lang w:val="mk-MK"/>
              </w:rPr>
              <w:t xml:space="preserve">опрема, материјали и/или трговска стока </w:t>
            </w:r>
          </w:p>
        </w:tc>
        <w:tc>
          <w:tcPr>
            <w:tcW w:w="655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03CBDB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66B04621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137F5B53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17DF48E2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6BFBD5BF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374403D0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47530D1E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582B0779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05CA830E" w14:textId="77777777" w:rsidR="00A605C3" w:rsidRPr="00A605C3" w:rsidRDefault="00A605C3" w:rsidP="00A605C3">
            <w:pPr>
              <w:rPr>
                <w:lang w:val="sr-Latn-RS"/>
              </w:rPr>
            </w:pPr>
          </w:p>
          <w:p w14:paraId="4512583F" w14:textId="77777777" w:rsidR="00A605C3" w:rsidRPr="00A605C3" w:rsidRDefault="00A605C3" w:rsidP="00A605C3">
            <w:pPr>
              <w:rPr>
                <w:lang w:val="sr-Latn-RS"/>
              </w:rPr>
            </w:pPr>
          </w:p>
        </w:tc>
      </w:tr>
      <w:tr w:rsidR="00A605C3" w:rsidRPr="00A605C3" w14:paraId="6AFE5EF1" w14:textId="77777777" w:rsidTr="00EB6DAE">
        <w:trPr>
          <w:trHeight w:val="126"/>
        </w:trPr>
        <w:tc>
          <w:tcPr>
            <w:tcW w:w="961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1AD9373" w14:textId="77777777" w:rsidR="00A605C3" w:rsidRPr="00A605C3" w:rsidRDefault="00730652" w:rsidP="00A605C3">
            <w:pPr>
              <w:rPr>
                <w:b/>
                <w:bCs/>
                <w:lang w:val="sr-Latn-RS"/>
              </w:rPr>
            </w:pPr>
            <w:r>
              <w:rPr>
                <w:b/>
                <w:lang w:val="mk-MK"/>
              </w:rPr>
              <w:lastRenderedPageBreak/>
              <w:t>Примарната а</w:t>
            </w:r>
            <w:r w:rsidR="00A60FB2" w:rsidRPr="00A60FB2">
              <w:rPr>
                <w:b/>
                <w:lang w:val="sr-Latn-RS"/>
              </w:rPr>
              <w:t>ктивност во која сакате да започнете сопствен бизнис припаѓа на:</w:t>
            </w:r>
          </w:p>
        </w:tc>
      </w:tr>
      <w:tr w:rsidR="00A605C3" w:rsidRPr="00A605C3" w14:paraId="2CBB4B5A" w14:textId="77777777" w:rsidTr="00A605C3">
        <w:trPr>
          <w:trHeight w:val="126"/>
        </w:trPr>
        <w:tc>
          <w:tcPr>
            <w:tcW w:w="34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B8D3E49" w14:textId="77777777" w:rsidR="00A605C3" w:rsidRPr="00A60FB2" w:rsidRDefault="00A605C3" w:rsidP="00A605C3">
            <w:pPr>
              <w:rPr>
                <w:b/>
                <w:bCs/>
                <w:lang w:val="mk-MK"/>
              </w:rPr>
            </w:pPr>
            <w:r w:rsidRPr="00A605C3">
              <w:rPr>
                <w:b/>
                <w:bCs/>
                <w:lang w:val="sr-Latn-R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05C3">
              <w:rPr>
                <w:b/>
                <w:bCs/>
                <w:lang w:val="sr-Latn-RS"/>
              </w:rPr>
              <w:instrText xml:space="preserve"> FORMCHECKBOX </w:instrText>
            </w:r>
            <w:r w:rsidR="00000000">
              <w:rPr>
                <w:b/>
                <w:bCs/>
                <w:lang w:val="sr-Latn-RS"/>
              </w:rPr>
            </w:r>
            <w:r w:rsidR="00000000">
              <w:rPr>
                <w:b/>
                <w:bCs/>
                <w:lang w:val="sr-Latn-RS"/>
              </w:rPr>
              <w:fldChar w:fldCharType="separate"/>
            </w:r>
            <w:r w:rsidRPr="00A605C3">
              <w:fldChar w:fldCharType="end"/>
            </w:r>
            <w:r w:rsidRPr="00A605C3">
              <w:rPr>
                <w:b/>
                <w:bCs/>
                <w:lang w:val="sr-Latn-RS"/>
              </w:rPr>
              <w:t xml:space="preserve"> </w:t>
            </w:r>
            <w:r w:rsidR="00A60FB2">
              <w:rPr>
                <w:b/>
                <w:bCs/>
                <w:lang w:val="mk-MK"/>
              </w:rPr>
              <w:t>производство</w:t>
            </w:r>
          </w:p>
        </w:tc>
        <w:tc>
          <w:tcPr>
            <w:tcW w:w="309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49B3E60" w14:textId="77777777" w:rsidR="00A605C3" w:rsidRPr="00A60FB2" w:rsidRDefault="00A605C3" w:rsidP="00A605C3">
            <w:pPr>
              <w:rPr>
                <w:b/>
                <w:bCs/>
                <w:lang w:val="mk-MK"/>
              </w:rPr>
            </w:pPr>
            <w:r w:rsidRPr="00A605C3">
              <w:rPr>
                <w:b/>
                <w:bCs/>
                <w:lang w:val="sr-Latn-R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05C3">
              <w:rPr>
                <w:b/>
                <w:bCs/>
                <w:lang w:val="sr-Latn-RS"/>
              </w:rPr>
              <w:instrText xml:space="preserve"> FORMCHECKBOX </w:instrText>
            </w:r>
            <w:r w:rsidR="00000000">
              <w:rPr>
                <w:b/>
                <w:bCs/>
                <w:lang w:val="sr-Latn-RS"/>
              </w:rPr>
            </w:r>
            <w:r w:rsidR="00000000">
              <w:rPr>
                <w:b/>
                <w:bCs/>
                <w:lang w:val="sr-Latn-RS"/>
              </w:rPr>
              <w:fldChar w:fldCharType="separate"/>
            </w:r>
            <w:r w:rsidRPr="00A605C3">
              <w:fldChar w:fldCharType="end"/>
            </w:r>
            <w:r w:rsidRPr="00A605C3">
              <w:rPr>
                <w:b/>
                <w:bCs/>
                <w:lang w:val="sr-Latn-RS"/>
              </w:rPr>
              <w:t xml:space="preserve"> </w:t>
            </w:r>
            <w:r w:rsidR="00A60FB2">
              <w:rPr>
                <w:b/>
                <w:bCs/>
                <w:lang w:val="mk-MK"/>
              </w:rPr>
              <w:t>услуга</w:t>
            </w:r>
          </w:p>
        </w:tc>
        <w:tc>
          <w:tcPr>
            <w:tcW w:w="30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2B4CA22" w14:textId="77777777" w:rsidR="00A605C3" w:rsidRPr="00A60FB2" w:rsidRDefault="00A605C3" w:rsidP="00A605C3">
            <w:pPr>
              <w:rPr>
                <w:b/>
                <w:bCs/>
                <w:lang w:val="mk-MK"/>
              </w:rPr>
            </w:pPr>
            <w:r w:rsidRPr="00A605C3">
              <w:rPr>
                <w:b/>
                <w:bCs/>
                <w:lang w:val="sr-Latn-R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05C3">
              <w:rPr>
                <w:b/>
                <w:bCs/>
                <w:lang w:val="sr-Latn-RS"/>
              </w:rPr>
              <w:instrText xml:space="preserve"> FORMCHECKBOX </w:instrText>
            </w:r>
            <w:r w:rsidR="00000000">
              <w:rPr>
                <w:b/>
                <w:bCs/>
                <w:lang w:val="sr-Latn-RS"/>
              </w:rPr>
            </w:r>
            <w:r w:rsidR="00000000">
              <w:rPr>
                <w:b/>
                <w:bCs/>
                <w:lang w:val="sr-Latn-RS"/>
              </w:rPr>
              <w:fldChar w:fldCharType="separate"/>
            </w:r>
            <w:r w:rsidRPr="00A605C3">
              <w:fldChar w:fldCharType="end"/>
            </w:r>
            <w:r w:rsidRPr="00A605C3">
              <w:rPr>
                <w:b/>
                <w:bCs/>
                <w:lang w:val="sr-Latn-RS"/>
              </w:rPr>
              <w:t xml:space="preserve"> </w:t>
            </w:r>
            <w:r w:rsidR="00A60FB2">
              <w:rPr>
                <w:b/>
                <w:bCs/>
                <w:lang w:val="mk-MK"/>
              </w:rPr>
              <w:t>трговија</w:t>
            </w:r>
          </w:p>
        </w:tc>
      </w:tr>
    </w:tbl>
    <w:p w14:paraId="28467CBC" w14:textId="77777777" w:rsidR="003B6E90" w:rsidRPr="00A605C3" w:rsidRDefault="003B6E90" w:rsidP="00A605C3"/>
    <w:p w14:paraId="332C0540" w14:textId="77777777" w:rsidR="00A60FB2" w:rsidRDefault="00A60FB2" w:rsidP="00A60FB2">
      <w:pPr>
        <w:rPr>
          <w:lang w:val="mk-MK"/>
        </w:rPr>
      </w:pPr>
      <w:r w:rsidRPr="00A60FB2">
        <w:rPr>
          <w:lang w:val="sr-Latn-RS"/>
        </w:rPr>
        <w:t>Подносителот на барањето под целосна материјална и кривична одговорност изјавува дека информациите во пријавата се вистинити и точни</w:t>
      </w:r>
      <w:r w:rsidR="00730652">
        <w:rPr>
          <w:lang w:val="mk-MK"/>
        </w:rPr>
        <w:t>.</w:t>
      </w:r>
    </w:p>
    <w:p w14:paraId="3AD230A2" w14:textId="77777777" w:rsidR="00730652" w:rsidRPr="00730652" w:rsidRDefault="00730652" w:rsidP="00A60FB2">
      <w:pPr>
        <w:rPr>
          <w:lang w:val="mk-MK"/>
        </w:rPr>
      </w:pPr>
      <w:r>
        <w:rPr>
          <w:lang w:val="mk-MK"/>
        </w:rPr>
        <w:t>Обврски на апликантот:</w:t>
      </w:r>
    </w:p>
    <w:p w14:paraId="2CA07C29" w14:textId="77777777" w:rsidR="00066D64" w:rsidRDefault="00A60FB2" w:rsidP="00A60FB2">
      <w:pPr>
        <w:ind w:firstLine="720"/>
        <w:rPr>
          <w:lang w:val="mk-MK"/>
        </w:rPr>
      </w:pPr>
      <w:r w:rsidRPr="00A60FB2">
        <w:rPr>
          <w:lang w:val="sr-Latn-RS"/>
        </w:rPr>
        <w:t xml:space="preserve">- да учествува на обуки за </w:t>
      </w:r>
      <w:r w:rsidR="00066D64">
        <w:rPr>
          <w:lang w:val="mk-MK"/>
        </w:rPr>
        <w:t>претприемништво</w:t>
      </w:r>
      <w:r w:rsidR="00073C1E">
        <w:rPr>
          <w:lang w:val="mk-MK"/>
        </w:rPr>
        <w:t xml:space="preserve"> и бизнис планирање </w:t>
      </w:r>
    </w:p>
    <w:p w14:paraId="23C80B69" w14:textId="77777777" w:rsidR="00A60FB2" w:rsidRPr="00A60FB2" w:rsidRDefault="00066D64" w:rsidP="00A60FB2">
      <w:pPr>
        <w:ind w:firstLine="720"/>
        <w:rPr>
          <w:lang w:val="sr-Latn-RS"/>
        </w:rPr>
      </w:pPr>
      <w:r>
        <w:rPr>
          <w:lang w:val="mk-MK"/>
        </w:rPr>
        <w:t>- активно да учеств</w:t>
      </w:r>
      <w:r w:rsidR="00730652">
        <w:rPr>
          <w:lang w:val="mk-MK"/>
        </w:rPr>
        <w:t>ува</w:t>
      </w:r>
      <w:r>
        <w:rPr>
          <w:lang w:val="mk-MK"/>
        </w:rPr>
        <w:t xml:space="preserve"> во </w:t>
      </w:r>
      <w:r w:rsidRPr="00066D64">
        <w:rPr>
          <w:lang w:val="mk-MK"/>
        </w:rPr>
        <w:t xml:space="preserve">изработка на </w:t>
      </w:r>
      <w:r w:rsidR="00A60FB2" w:rsidRPr="00066D64">
        <w:rPr>
          <w:lang w:val="sr-Latn-RS"/>
        </w:rPr>
        <w:t>бизнис план</w:t>
      </w:r>
      <w:r w:rsidR="00A60FB2" w:rsidRPr="00A60FB2">
        <w:rPr>
          <w:lang w:val="sr-Latn-RS"/>
        </w:rPr>
        <w:t>;</w:t>
      </w:r>
    </w:p>
    <w:p w14:paraId="4C6A7ECE" w14:textId="77777777" w:rsidR="00A60FB2" w:rsidRPr="00A60FB2" w:rsidRDefault="00A60FB2" w:rsidP="00A60FB2">
      <w:pPr>
        <w:ind w:left="720"/>
        <w:rPr>
          <w:lang w:val="sr-Latn-RS"/>
        </w:rPr>
      </w:pPr>
      <w:r w:rsidRPr="0041142A">
        <w:rPr>
          <w:lang w:val="sr-Latn-RS"/>
        </w:rPr>
        <w:t>- да ги обезбеди потребните предуслови за ангажирање во планираната дејност</w:t>
      </w:r>
      <w:r w:rsidR="00730652">
        <w:rPr>
          <w:lang w:val="mk-MK"/>
        </w:rPr>
        <w:t xml:space="preserve">  за </w:t>
      </w:r>
      <w:r w:rsidRPr="0041142A">
        <w:rPr>
          <w:lang w:val="sr-Latn-RS"/>
        </w:rPr>
        <w:t xml:space="preserve">програмата за започнување </w:t>
      </w:r>
      <w:r w:rsidR="00730652">
        <w:rPr>
          <w:lang w:val="mk-MK"/>
        </w:rPr>
        <w:t xml:space="preserve">на </w:t>
      </w:r>
      <w:r w:rsidRPr="0041142A">
        <w:rPr>
          <w:lang w:val="sr-Latn-RS"/>
        </w:rPr>
        <w:t>сопствен бизнис</w:t>
      </w:r>
      <w:r w:rsidR="00730652">
        <w:rPr>
          <w:lang w:val="mk-MK"/>
        </w:rPr>
        <w:t xml:space="preserve"> (</w:t>
      </w:r>
      <w:r w:rsidRPr="0041142A">
        <w:rPr>
          <w:lang w:val="sr-Latn-RS"/>
        </w:rPr>
        <w:t>земјиште/објект/просторија</w:t>
      </w:r>
      <w:r w:rsidR="00730652">
        <w:rPr>
          <w:lang w:val="mk-MK"/>
        </w:rPr>
        <w:t>)</w:t>
      </w:r>
      <w:r w:rsidRPr="0041142A">
        <w:rPr>
          <w:lang w:val="sr-Latn-RS"/>
        </w:rPr>
        <w:t>, односно да регистрира</w:t>
      </w:r>
      <w:r w:rsidR="00730652">
        <w:rPr>
          <w:lang w:val="mk-MK"/>
        </w:rPr>
        <w:t xml:space="preserve"> правен субјект преку ЦРМ</w:t>
      </w:r>
      <w:r w:rsidR="004D65DB">
        <w:rPr>
          <w:lang w:val="mk-MK"/>
        </w:rPr>
        <w:t>,</w:t>
      </w:r>
      <w:r w:rsidR="00730652">
        <w:rPr>
          <w:lang w:val="mk-MK"/>
        </w:rPr>
        <w:t xml:space="preserve"> </w:t>
      </w:r>
      <w:r w:rsidRPr="0041142A">
        <w:rPr>
          <w:lang w:val="sr-Latn-RS"/>
        </w:rPr>
        <w:t>пред преземање на опрема</w:t>
      </w:r>
      <w:r w:rsidRPr="0041142A">
        <w:rPr>
          <w:lang w:val="mk-MK"/>
        </w:rPr>
        <w:t>та и материјалите</w:t>
      </w:r>
      <w:r w:rsidRPr="0041142A">
        <w:rPr>
          <w:lang w:val="sr-Latn-RS"/>
        </w:rPr>
        <w:t>;</w:t>
      </w:r>
    </w:p>
    <w:p w14:paraId="2C8F7F80" w14:textId="77777777" w:rsidR="00A60FB2" w:rsidRDefault="00A60FB2" w:rsidP="00A60FB2">
      <w:pPr>
        <w:ind w:left="720"/>
        <w:rPr>
          <w:lang w:val="sr-Latn-RS"/>
        </w:rPr>
      </w:pPr>
      <w:r w:rsidRPr="00A60FB2">
        <w:rPr>
          <w:lang w:val="sr-Latn-RS"/>
        </w:rPr>
        <w:t>- да учествува во менторската програма и да ги применува советите добиени од менторот;</w:t>
      </w:r>
    </w:p>
    <w:p w14:paraId="181B231A" w14:textId="77777777" w:rsidR="00BD4AE5" w:rsidRPr="00BD4AE5" w:rsidRDefault="00BD4AE5" w:rsidP="00A60FB2">
      <w:pPr>
        <w:ind w:left="720"/>
        <w:rPr>
          <w:lang w:val="mk-MK"/>
        </w:rPr>
      </w:pPr>
      <w:r>
        <w:rPr>
          <w:lang w:val="mk-MK"/>
        </w:rPr>
        <w:t xml:space="preserve">- да ги </w:t>
      </w:r>
      <w:r w:rsidR="004D65DB">
        <w:rPr>
          <w:lang w:val="mk-MK"/>
        </w:rPr>
        <w:t>под</w:t>
      </w:r>
      <w:r>
        <w:rPr>
          <w:lang w:val="mk-MK"/>
        </w:rPr>
        <w:t>мирува обврските поврзани со плати и осигурување од работен однос во пориод од две години од моментот на регистрација на сопствена компанија.</w:t>
      </w:r>
    </w:p>
    <w:p w14:paraId="641E4880" w14:textId="77777777" w:rsidR="00A60FB2" w:rsidRPr="00BD4AE5" w:rsidRDefault="00A60FB2" w:rsidP="00A60FB2">
      <w:pPr>
        <w:ind w:left="720"/>
        <w:rPr>
          <w:lang w:val="sr-Latn-RS"/>
        </w:rPr>
      </w:pPr>
      <w:r w:rsidRPr="00BD4AE5">
        <w:rPr>
          <w:lang w:val="sr-Latn-RS"/>
        </w:rPr>
        <w:t>- д</w:t>
      </w:r>
      <w:r w:rsidR="004D65DB">
        <w:rPr>
          <w:lang w:val="mk-MK"/>
        </w:rPr>
        <w:t>а не го отуѓи</w:t>
      </w:r>
      <w:r w:rsidRPr="00BD4AE5">
        <w:rPr>
          <w:lang w:val="sr-Latn-RS"/>
        </w:rPr>
        <w:t xml:space="preserve">, </w:t>
      </w:r>
      <w:r w:rsidR="004D65DB">
        <w:rPr>
          <w:lang w:val="mk-MK"/>
        </w:rPr>
        <w:t xml:space="preserve">даде под </w:t>
      </w:r>
      <w:r w:rsidRPr="00BD4AE5">
        <w:rPr>
          <w:lang w:val="sr-Latn-RS"/>
        </w:rPr>
        <w:t xml:space="preserve">закуп или </w:t>
      </w:r>
      <w:r w:rsidRPr="00BD4AE5">
        <w:rPr>
          <w:lang w:val="mk-MK"/>
        </w:rPr>
        <w:t xml:space="preserve">да го </w:t>
      </w:r>
      <w:r w:rsidR="004D65DB">
        <w:rPr>
          <w:lang w:val="mk-MK"/>
        </w:rPr>
        <w:t>пренесе сопственоста на</w:t>
      </w:r>
      <w:r w:rsidRPr="00BD4AE5">
        <w:rPr>
          <w:lang w:val="sr-Latn-RS"/>
        </w:rPr>
        <w:t xml:space="preserve"> предметот на поддршка (примената опрема) на трето лице во рок од 2 години од датумот на испорака и дека ќе го користи за неговата намена;</w:t>
      </w:r>
    </w:p>
    <w:p w14:paraId="78D04F35" w14:textId="77777777" w:rsidR="00A60FB2" w:rsidRDefault="00A60FB2" w:rsidP="004D65DB">
      <w:pPr>
        <w:rPr>
          <w:lang w:val="sr-Latn-RS"/>
        </w:rPr>
      </w:pPr>
      <w:r w:rsidRPr="00BD4AE5">
        <w:rPr>
          <w:lang w:val="sr-Latn-RS"/>
        </w:rPr>
        <w:t>Проектот може да ја повлече доделената опрема во случај на непочитување на условите на овој Јавен повик од страна на корисникот.</w:t>
      </w:r>
    </w:p>
    <w:p w14:paraId="6A7B95FE" w14:textId="77777777" w:rsidR="00A605C3" w:rsidRPr="00A605C3" w:rsidRDefault="00A605C3" w:rsidP="00A605C3">
      <w:pPr>
        <w:rPr>
          <w:lang w:val="sr-Latn-RS"/>
        </w:rPr>
      </w:pPr>
      <w:r w:rsidRPr="00A605C3">
        <w:rPr>
          <w:lang w:val="sr-Latn-RS"/>
        </w:rPr>
        <w:tab/>
      </w:r>
      <w:r w:rsidRPr="00A605C3">
        <w:rPr>
          <w:lang w:val="sr-Latn-RS"/>
        </w:rPr>
        <w:tab/>
      </w:r>
      <w:r w:rsidRPr="00A605C3">
        <w:rPr>
          <w:lang w:val="sr-Latn-RS"/>
        </w:rPr>
        <w:tab/>
      </w:r>
      <w:r w:rsidRPr="00A605C3">
        <w:rPr>
          <w:lang w:val="sr-Latn-RS"/>
        </w:rPr>
        <w:tab/>
      </w:r>
      <w:r w:rsidRPr="00A605C3">
        <w:rPr>
          <w:lang w:val="sr-Latn-RS"/>
        </w:rPr>
        <w:tab/>
      </w:r>
      <w:r w:rsidRPr="00A605C3">
        <w:rPr>
          <w:lang w:val="sr-Latn-RS"/>
        </w:rPr>
        <w:tab/>
      </w:r>
      <w:r w:rsidRPr="00A605C3">
        <w:rPr>
          <w:lang w:val="sr-Latn-RS"/>
        </w:rPr>
        <w:tab/>
      </w:r>
      <w:r w:rsidRPr="00A605C3">
        <w:rPr>
          <w:lang w:val="sr-Latn-RS"/>
        </w:rPr>
        <w:tab/>
        <w:t>______________________________</w:t>
      </w:r>
    </w:p>
    <w:p w14:paraId="2236274A" w14:textId="77777777" w:rsidR="00A605C3" w:rsidRPr="00A605C3" w:rsidRDefault="00A60FB2" w:rsidP="00A605C3">
      <w:pPr>
        <w:ind w:left="5760" w:firstLine="720"/>
        <w:rPr>
          <w:b/>
          <w:lang w:val="sr-Latn-RS"/>
        </w:rPr>
      </w:pPr>
      <w:r>
        <w:rPr>
          <w:b/>
          <w:lang w:val="mk-MK"/>
        </w:rPr>
        <w:t>Потпис на Апликантот</w:t>
      </w:r>
    </w:p>
    <w:p w14:paraId="128DF895" w14:textId="77777777" w:rsidR="00A605C3" w:rsidRPr="00A605C3" w:rsidRDefault="00A60FB2" w:rsidP="00A605C3">
      <w:pPr>
        <w:rPr>
          <w:lang w:val="sr-Latn-RS"/>
        </w:rPr>
      </w:pPr>
      <w:r>
        <w:rPr>
          <w:lang w:val="mk-MK"/>
        </w:rPr>
        <w:t>Место и датум</w:t>
      </w:r>
      <w:r w:rsidR="00A605C3" w:rsidRPr="00A605C3">
        <w:rPr>
          <w:lang w:val="sr-Latn-RS"/>
        </w:rPr>
        <w:t>: ______________________</w:t>
      </w:r>
    </w:p>
    <w:p w14:paraId="6B863688" w14:textId="77777777" w:rsidR="00A605C3" w:rsidRDefault="00A605C3" w:rsidP="00A605C3">
      <w:pPr>
        <w:rPr>
          <w:b/>
          <w:lang w:val="sr-Latn-RS"/>
        </w:rPr>
      </w:pPr>
    </w:p>
    <w:p w14:paraId="16E6E769" w14:textId="77777777" w:rsidR="00A60FB2" w:rsidRPr="00A60FB2" w:rsidRDefault="00A60FB2" w:rsidP="00A60FB2">
      <w:pPr>
        <w:rPr>
          <w:b/>
          <w:lang w:val="sr-Latn-RS"/>
        </w:rPr>
      </w:pPr>
      <w:r w:rsidRPr="00A60FB2">
        <w:rPr>
          <w:b/>
          <w:lang w:val="sr-Latn-RS"/>
        </w:rPr>
        <w:t>Заедно со пополнетиот и потпишан ФОРМУЛАР ЗА АПЛИКАЦИЈА, како придружна документација мора да се достави следново:</w:t>
      </w:r>
    </w:p>
    <w:p w14:paraId="33485F1E" w14:textId="77777777" w:rsidR="00A60FB2" w:rsidRPr="00A60FB2" w:rsidRDefault="00A60FB2" w:rsidP="00A60FB2">
      <w:pPr>
        <w:ind w:firstLine="720"/>
        <w:rPr>
          <w:b/>
          <w:lang w:val="sr-Latn-RS"/>
        </w:rPr>
      </w:pPr>
      <w:r w:rsidRPr="00A60FB2">
        <w:rPr>
          <w:b/>
          <w:lang w:val="sr-Latn-RS"/>
        </w:rPr>
        <w:t>1. Согласност за обработка на лични податоци;</w:t>
      </w:r>
    </w:p>
    <w:p w14:paraId="7A75CFAC" w14:textId="77777777" w:rsidR="00A60FB2" w:rsidRPr="00A60FB2" w:rsidRDefault="004D65DB" w:rsidP="00A60FB2">
      <w:pPr>
        <w:ind w:left="720"/>
        <w:rPr>
          <w:b/>
          <w:lang w:val="sr-Latn-RS"/>
        </w:rPr>
      </w:pPr>
      <w:r>
        <w:rPr>
          <w:b/>
          <w:lang w:val="mk-MK"/>
        </w:rPr>
        <w:t>2</w:t>
      </w:r>
      <w:r w:rsidR="00A60FB2" w:rsidRPr="00AF2A52">
        <w:rPr>
          <w:b/>
          <w:lang w:val="sr-Latn-RS"/>
        </w:rPr>
        <w:t xml:space="preserve">. </w:t>
      </w:r>
      <w:r w:rsidR="00AF2A52" w:rsidRPr="00AF2A52">
        <w:rPr>
          <w:b/>
          <w:lang w:val="mk-MK"/>
        </w:rPr>
        <w:t xml:space="preserve">Изјава </w:t>
      </w:r>
      <w:r w:rsidR="00A60FB2" w:rsidRPr="00AF2A52">
        <w:rPr>
          <w:b/>
          <w:lang w:val="sr-Latn-RS"/>
        </w:rPr>
        <w:t xml:space="preserve">дека </w:t>
      </w:r>
      <w:r>
        <w:rPr>
          <w:b/>
          <w:lang w:val="mk-MK"/>
        </w:rPr>
        <w:t xml:space="preserve">апликантот </w:t>
      </w:r>
      <w:r w:rsidR="00A60FB2" w:rsidRPr="00AF2A52">
        <w:rPr>
          <w:b/>
          <w:lang w:val="sr-Latn-RS"/>
        </w:rPr>
        <w:t>е повратни</w:t>
      </w:r>
      <w:r w:rsidR="00AF2A52" w:rsidRPr="00AF2A52">
        <w:rPr>
          <w:b/>
          <w:lang w:val="mk-MK"/>
        </w:rPr>
        <w:t>к</w:t>
      </w:r>
      <w:r w:rsidR="00A60FB2" w:rsidRPr="004D65DB">
        <w:rPr>
          <w:b/>
          <w:lang w:val="sr-Latn-RS"/>
        </w:rPr>
        <w:t>;</w:t>
      </w:r>
    </w:p>
    <w:p w14:paraId="14ACE828" w14:textId="77777777" w:rsidR="00F338B7" w:rsidRDefault="00F338B7"/>
    <w:sectPr w:rsidR="00F338B7" w:rsidSect="00F342D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985" w:right="1418" w:bottom="1418" w:left="1418" w:header="567" w:footer="7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E2DB7" w14:textId="77777777" w:rsidR="00176049" w:rsidRDefault="00176049" w:rsidP="00D70E70">
      <w:pPr>
        <w:spacing w:after="0" w:line="240" w:lineRule="auto"/>
      </w:pPr>
      <w:r>
        <w:separator/>
      </w:r>
    </w:p>
  </w:endnote>
  <w:endnote w:type="continuationSeparator" w:id="0">
    <w:p w14:paraId="2D00E097" w14:textId="77777777" w:rsidR="00176049" w:rsidRDefault="00176049" w:rsidP="00D70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umni Sans Medium">
    <w:altName w:val="Calibri"/>
    <w:charset w:val="CC"/>
    <w:family w:val="auto"/>
    <w:pitch w:val="variable"/>
    <w:sig w:usb0="A00002FF" w:usb1="4000206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4CA13" w14:textId="77777777" w:rsidR="00CD3E77" w:rsidRDefault="00CD3E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36DA6" w14:textId="77777777" w:rsidR="00CD3E77" w:rsidRDefault="00CD3E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126D7" w14:textId="77777777" w:rsidR="00CD3E77" w:rsidRDefault="00CD3E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7288D" w14:textId="77777777" w:rsidR="00176049" w:rsidRDefault="00176049" w:rsidP="00D70E70">
      <w:pPr>
        <w:spacing w:after="0" w:line="240" w:lineRule="auto"/>
      </w:pPr>
      <w:r>
        <w:separator/>
      </w:r>
    </w:p>
  </w:footnote>
  <w:footnote w:type="continuationSeparator" w:id="0">
    <w:p w14:paraId="0201E11D" w14:textId="77777777" w:rsidR="00176049" w:rsidRDefault="00176049" w:rsidP="00D70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B9E08" w14:textId="77777777" w:rsidR="00D70E70" w:rsidRDefault="00000000">
    <w:pPr>
      <w:pStyle w:val="Header"/>
    </w:pPr>
    <w:r>
      <w:rPr>
        <w:noProof/>
      </w:rPr>
      <w:pict w14:anchorId="4516A4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479329" o:spid="_x0000_s1027" type="#_x0000_t75" style="position:absolute;margin-left:0;margin-top:0;width:595.2pt;height:841.9pt;z-index:-251659264;mso-wrap-edited:f;mso-position-horizontal:center;mso-position-horizontal-relative:margin;mso-position-vertical:center;mso-position-vertical-relative:margin" o:allowincell="f">
          <v:imagedata r:id="rId1" o:title="Roma Reintegration Project_Bckg_SRB [all logos slogan]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00" w:type="dxa"/>
      <w:tblInd w:w="-360" w:type="dxa"/>
      <w:tblLook w:val="04A0" w:firstRow="1" w:lastRow="0" w:firstColumn="1" w:lastColumn="0" w:noHBand="0" w:noVBand="1"/>
    </w:tblPr>
    <w:tblGrid>
      <w:gridCol w:w="1260"/>
      <w:gridCol w:w="7740"/>
      <w:gridCol w:w="900"/>
    </w:tblGrid>
    <w:tr w:rsidR="0019316B" w:rsidRPr="00951BD3" w14:paraId="4BAD7DFF" w14:textId="77777777" w:rsidTr="00951BD3">
      <w:trPr>
        <w:trHeight w:val="1134"/>
      </w:trPr>
      <w:tc>
        <w:tcPr>
          <w:tcW w:w="1260" w:type="dxa"/>
          <w:shd w:val="clear" w:color="auto" w:fill="auto"/>
        </w:tcPr>
        <w:p w14:paraId="07C0CED6" w14:textId="77777777" w:rsidR="0019316B" w:rsidRPr="00951BD3" w:rsidRDefault="0019316B">
          <w:pPr>
            <w:pStyle w:val="Header"/>
          </w:pPr>
        </w:p>
      </w:tc>
      <w:tc>
        <w:tcPr>
          <w:tcW w:w="7740" w:type="dxa"/>
          <w:shd w:val="clear" w:color="auto" w:fill="auto"/>
          <w:vAlign w:val="center"/>
        </w:tcPr>
        <w:p w14:paraId="0ACB9334" w14:textId="77777777" w:rsidR="001D235D" w:rsidRPr="001D235D" w:rsidRDefault="001D235D" w:rsidP="001D235D">
          <w:pPr>
            <w:suppressAutoHyphens/>
            <w:autoSpaceDE w:val="0"/>
            <w:autoSpaceDN w:val="0"/>
            <w:adjustRightInd w:val="0"/>
            <w:spacing w:after="0" w:line="320" w:lineRule="atLeast"/>
            <w:jc w:val="center"/>
            <w:textAlignment w:val="center"/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</w:pPr>
          <w:proofErr w:type="spellStart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>Зајакнување</w:t>
          </w:r>
          <w:proofErr w:type="spellEnd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 xml:space="preserve"> </w:t>
          </w:r>
          <w:proofErr w:type="spellStart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>на</w:t>
          </w:r>
          <w:proofErr w:type="spellEnd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 xml:space="preserve"> </w:t>
          </w:r>
          <w:proofErr w:type="spellStart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>националните</w:t>
          </w:r>
          <w:proofErr w:type="spellEnd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 xml:space="preserve"> и </w:t>
          </w:r>
          <w:proofErr w:type="spellStart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>локалните</w:t>
          </w:r>
          <w:proofErr w:type="spellEnd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 xml:space="preserve"> </w:t>
          </w:r>
          <w:proofErr w:type="spellStart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>системи</w:t>
          </w:r>
          <w:proofErr w:type="spellEnd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 xml:space="preserve"> </w:t>
          </w:r>
        </w:p>
        <w:p w14:paraId="3EDAF2DB" w14:textId="77777777" w:rsidR="0019316B" w:rsidRPr="00951BD3" w:rsidRDefault="001D235D" w:rsidP="001D235D">
          <w:pPr>
            <w:suppressAutoHyphens/>
            <w:autoSpaceDE w:val="0"/>
            <w:autoSpaceDN w:val="0"/>
            <w:adjustRightInd w:val="0"/>
            <w:spacing w:after="0" w:line="320" w:lineRule="atLeast"/>
            <w:jc w:val="center"/>
            <w:textAlignment w:val="center"/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</w:pPr>
          <w:proofErr w:type="spellStart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>за</w:t>
          </w:r>
          <w:proofErr w:type="spellEnd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 xml:space="preserve"> </w:t>
          </w:r>
          <w:proofErr w:type="spellStart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>поддршка</w:t>
          </w:r>
          <w:proofErr w:type="spellEnd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 xml:space="preserve"> </w:t>
          </w:r>
          <w:proofErr w:type="spellStart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>на</w:t>
          </w:r>
          <w:proofErr w:type="spellEnd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 xml:space="preserve"> </w:t>
          </w:r>
          <w:proofErr w:type="spellStart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>ефективна</w:t>
          </w:r>
          <w:proofErr w:type="spellEnd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 xml:space="preserve"> социо-економска </w:t>
          </w:r>
          <w:proofErr w:type="spellStart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>интеграција</w:t>
          </w:r>
          <w:proofErr w:type="spellEnd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 xml:space="preserve"> </w:t>
          </w:r>
          <w:proofErr w:type="spellStart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>на</w:t>
          </w:r>
          <w:proofErr w:type="spellEnd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 xml:space="preserve"> повратниците</w:t>
          </w:r>
          <w:r>
            <w:t xml:space="preserve"> </w:t>
          </w:r>
          <w:proofErr w:type="spellStart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>во</w:t>
          </w:r>
          <w:proofErr w:type="spellEnd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 xml:space="preserve"> </w:t>
          </w:r>
          <w:proofErr w:type="spellStart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>земјите</w:t>
          </w:r>
          <w:proofErr w:type="spellEnd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 xml:space="preserve"> </w:t>
          </w:r>
          <w:proofErr w:type="spellStart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>на</w:t>
          </w:r>
          <w:proofErr w:type="spellEnd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 xml:space="preserve"> </w:t>
          </w:r>
          <w:proofErr w:type="spellStart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>Западен</w:t>
          </w:r>
          <w:proofErr w:type="spellEnd"/>
          <w:r w:rsidRPr="001D235D">
            <w:rPr>
              <w:rFonts w:ascii="Alumni Sans Medium" w:hAnsi="Alumni Sans Medium" w:cs="Alumni Sans Medium"/>
              <w:color w:val="000000"/>
              <w:spacing w:val="3"/>
              <w:sz w:val="26"/>
              <w:szCs w:val="26"/>
            </w:rPr>
            <w:t xml:space="preserve"> Балкан</w:t>
          </w:r>
        </w:p>
      </w:tc>
      <w:tc>
        <w:tcPr>
          <w:tcW w:w="900" w:type="dxa"/>
          <w:shd w:val="clear" w:color="auto" w:fill="auto"/>
        </w:tcPr>
        <w:p w14:paraId="70A3818A" w14:textId="77777777" w:rsidR="0019316B" w:rsidRPr="00951BD3" w:rsidRDefault="0019316B">
          <w:pPr>
            <w:pStyle w:val="Header"/>
          </w:pPr>
        </w:p>
      </w:tc>
    </w:tr>
  </w:tbl>
  <w:p w14:paraId="59C78B02" w14:textId="77777777" w:rsidR="00D70E70" w:rsidRDefault="00000000">
    <w:pPr>
      <w:pStyle w:val="Header"/>
    </w:pPr>
    <w:r>
      <w:rPr>
        <w:noProof/>
      </w:rPr>
      <w:pict w14:anchorId="10A708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960095" o:spid="_x0000_s1028" type="#_x0000_t75" style="position:absolute;margin-left:-59pt;margin-top:-87.4pt;width:595.2pt;height:841.9pt;z-index:-251657216;mso-position-horizontal-relative:margin;mso-position-vertical-relative:margin" o:allowincell="f">
          <v:imagedata r:id="rId1" o:title=""/>
          <w10:wrap anchorx="margin" anchory="margin"/>
        </v:shape>
      </w:pict>
    </w:r>
    <w:r>
      <w:rPr>
        <w:noProof/>
      </w:rPr>
      <w:pict w14:anchorId="730108DA">
        <v:shape id="WordPictureWatermark93479330" o:spid="_x0000_s1026" type="#_x0000_t75" style="position:absolute;margin-left:-71pt;margin-top:-98.6pt;width:595.2pt;height:841.9pt;z-index:-251658240;mso-wrap-edited:f;mso-position-horizontal-relative:margin;mso-position-vertical-relative:margin" o:allowincell="f">
          <v:imagedata r:id="rId2" o:title="Roma Reintegration Project_Bckg_SRB [all logos slogan]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AA94D" w14:textId="77777777" w:rsidR="00D70E70" w:rsidRDefault="00000000">
    <w:pPr>
      <w:pStyle w:val="Header"/>
    </w:pPr>
    <w:r>
      <w:rPr>
        <w:noProof/>
      </w:rPr>
      <w:pict w14:anchorId="09BD93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479328" o:spid="_x0000_s1025" type="#_x0000_t75" style="position:absolute;margin-left:0;margin-top:0;width:595.2pt;height:841.9pt;z-index:-251660288;mso-wrap-edited:f;mso-position-horizontal:center;mso-position-horizontal-relative:margin;mso-position-vertical:center;mso-position-vertical-relative:margin" o:allowincell="f">
          <v:imagedata r:id="rId1" o:title="Roma Reintegration Project_Bckg_SRB [all logos slogan]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97A1C"/>
    <w:multiLevelType w:val="hybridMultilevel"/>
    <w:tmpl w:val="E43C4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D664CF"/>
    <w:multiLevelType w:val="hybridMultilevel"/>
    <w:tmpl w:val="5E7897B0"/>
    <w:lvl w:ilvl="0" w:tplc="BF78FAA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BE435B"/>
    <w:multiLevelType w:val="hybridMultilevel"/>
    <w:tmpl w:val="F1DC3D3E"/>
    <w:lvl w:ilvl="0" w:tplc="C99864A2">
      <w:start w:val="3"/>
      <w:numFmt w:val="bullet"/>
      <w:lvlText w:val="-"/>
      <w:lvlJc w:val="left"/>
      <w:pPr>
        <w:ind w:left="720" w:hanging="360"/>
      </w:pPr>
      <w:rPr>
        <w:rFonts w:ascii="Roboto" w:eastAsia="Calibri" w:hAnsi="Roboto" w:cs="Times New Roman" w:hint="default"/>
        <w:color w:val="5F6368"/>
        <w:sz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9956148">
    <w:abstractNumId w:val="1"/>
  </w:num>
  <w:num w:numId="2" w16cid:durableId="1335260936">
    <w:abstractNumId w:val="0"/>
  </w:num>
  <w:num w:numId="3" w16cid:durableId="1216818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BD3"/>
    <w:rsid w:val="000166CB"/>
    <w:rsid w:val="00066D64"/>
    <w:rsid w:val="00073C1E"/>
    <w:rsid w:val="00092497"/>
    <w:rsid w:val="000D666B"/>
    <w:rsid w:val="00132A18"/>
    <w:rsid w:val="0017558E"/>
    <w:rsid w:val="00176049"/>
    <w:rsid w:val="0019316B"/>
    <w:rsid w:val="001A413A"/>
    <w:rsid w:val="001D235D"/>
    <w:rsid w:val="001F2004"/>
    <w:rsid w:val="002B3939"/>
    <w:rsid w:val="002C3250"/>
    <w:rsid w:val="002D1D55"/>
    <w:rsid w:val="00372D86"/>
    <w:rsid w:val="00372E67"/>
    <w:rsid w:val="003B6E90"/>
    <w:rsid w:val="003E2ECE"/>
    <w:rsid w:val="004015B2"/>
    <w:rsid w:val="0041142A"/>
    <w:rsid w:val="004B339F"/>
    <w:rsid w:val="004D65DB"/>
    <w:rsid w:val="00500B36"/>
    <w:rsid w:val="00501E06"/>
    <w:rsid w:val="005C5C45"/>
    <w:rsid w:val="005D4956"/>
    <w:rsid w:val="005F390A"/>
    <w:rsid w:val="00634EAE"/>
    <w:rsid w:val="00643167"/>
    <w:rsid w:val="006B459A"/>
    <w:rsid w:val="006B5157"/>
    <w:rsid w:val="006F52EF"/>
    <w:rsid w:val="00727B63"/>
    <w:rsid w:val="00730652"/>
    <w:rsid w:val="007C6F44"/>
    <w:rsid w:val="007D5DF1"/>
    <w:rsid w:val="008014CF"/>
    <w:rsid w:val="00802EFA"/>
    <w:rsid w:val="0080605F"/>
    <w:rsid w:val="0090607C"/>
    <w:rsid w:val="00951BD3"/>
    <w:rsid w:val="00A33D05"/>
    <w:rsid w:val="00A605C3"/>
    <w:rsid w:val="00A60FB2"/>
    <w:rsid w:val="00AB2362"/>
    <w:rsid w:val="00AF2A52"/>
    <w:rsid w:val="00B43AEC"/>
    <w:rsid w:val="00B46457"/>
    <w:rsid w:val="00B55754"/>
    <w:rsid w:val="00BB50C9"/>
    <w:rsid w:val="00BD4AE5"/>
    <w:rsid w:val="00BD6D83"/>
    <w:rsid w:val="00CD3E77"/>
    <w:rsid w:val="00D25E33"/>
    <w:rsid w:val="00D301AE"/>
    <w:rsid w:val="00D52CBE"/>
    <w:rsid w:val="00D65C6C"/>
    <w:rsid w:val="00D70E70"/>
    <w:rsid w:val="00D94D22"/>
    <w:rsid w:val="00E11884"/>
    <w:rsid w:val="00E34B41"/>
    <w:rsid w:val="00EB1BF4"/>
    <w:rsid w:val="00EB6DAE"/>
    <w:rsid w:val="00F05346"/>
    <w:rsid w:val="00F338B7"/>
    <w:rsid w:val="00F342DA"/>
    <w:rsid w:val="00F3542A"/>
    <w:rsid w:val="00FE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9C75D4"/>
  <w15:chartTrackingRefBased/>
  <w15:docId w15:val="{B02DD786-375D-4625-AB91-4ACF8BDDC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0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E70"/>
  </w:style>
  <w:style w:type="paragraph" w:styleId="Footer">
    <w:name w:val="footer"/>
    <w:basedOn w:val="Normal"/>
    <w:link w:val="FooterChar"/>
    <w:uiPriority w:val="99"/>
    <w:unhideWhenUsed/>
    <w:rsid w:val="00D70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E70"/>
  </w:style>
  <w:style w:type="table" w:styleId="TableGrid">
    <w:name w:val="Table Grid"/>
    <w:basedOn w:val="TableNormal"/>
    <w:uiPriority w:val="39"/>
    <w:rsid w:val="001931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557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57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575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57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5754"/>
    <w:rPr>
      <w:b/>
      <w:bCs/>
    </w:rPr>
  </w:style>
  <w:style w:type="character" w:styleId="Mention">
    <w:name w:val="Mention"/>
    <w:basedOn w:val="DefaultParagraphFont"/>
    <w:uiPriority w:val="99"/>
    <w:unhideWhenUsed/>
    <w:rsid w:val="00B55754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jelalakatos\Desktop\Roma%20Reintegration%20Project_Memo_SRB%20%5ball%20logos%20slogan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630C244CD25D4FA14FD7FFBEA18C22" ma:contentTypeVersion="13" ma:contentTypeDescription="Create a new document." ma:contentTypeScope="" ma:versionID="2b008725ec6031cef0ca725b9a595019">
  <xsd:schema xmlns:xsd="http://www.w3.org/2001/XMLSchema" xmlns:xs="http://www.w3.org/2001/XMLSchema" xmlns:p="http://schemas.microsoft.com/office/2006/metadata/properties" xmlns:ns2="64200ca6-21b5-40b4-96af-d9b14845a86b" xmlns:ns3="5e87ae61-fae8-4e04-aaca-2bc8733253c0" targetNamespace="http://schemas.microsoft.com/office/2006/metadata/properties" ma:root="true" ma:fieldsID="59279db275d26debf4eaacfd91f91002" ns2:_="" ns3:_="">
    <xsd:import namespace="64200ca6-21b5-40b4-96af-d9b14845a86b"/>
    <xsd:import namespace="5e87ae61-fae8-4e04-aaca-2bc8733253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200ca6-21b5-40b4-96af-d9b14845a8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87ae61-fae8-4e04-aaca-2bc8733253c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A669EB-5133-4A09-99BE-86091D4CF8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200ca6-21b5-40b4-96af-d9b14845a86b"/>
    <ds:schemaRef ds:uri="5e87ae61-fae8-4e04-aaca-2bc8733253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52ED50-1CF1-412C-9AC0-0E06FE7CD8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8AE59F-051C-4E8E-9AA8-A5A6748024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Roma Reintegration Project_Memo_SRB [all logos slogan]</Template>
  <TotalTime>6</TotalTime>
  <Pages>3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Dragan Ristovski</cp:lastModifiedBy>
  <cp:revision>7</cp:revision>
  <dcterms:created xsi:type="dcterms:W3CDTF">2024-04-09T08:26:00Z</dcterms:created>
  <dcterms:modified xsi:type="dcterms:W3CDTF">2024-04-09T10:37:00Z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0x01010040630C244CD25D4FA14FD7FFBEA18C22</vt:lpwstr>
  </property>
</Properties>
</file>