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FBC31" w14:textId="77777777" w:rsidR="000A4564" w:rsidRDefault="009C55F1" w:rsidP="000A4564">
      <w:pPr>
        <w:pStyle w:val="Heading3"/>
        <w:tabs>
          <w:tab w:val="left" w:pos="7767"/>
        </w:tabs>
        <w:ind w:left="0" w:firstLine="0"/>
        <w:jc w:val="center"/>
      </w:pPr>
      <w:r>
        <w:rPr>
          <w:rFonts w:cs="Iskoola Pota" w:hint="cs"/>
          <w:cs/>
          <w:lang w:bidi="si-LK"/>
        </w:rPr>
        <w:t>අභිලාෂය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ප්‍රකාශ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කිරීම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සඳහා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වන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අයදුම්පත</w:t>
      </w:r>
      <w:r w:rsidRPr="009C55F1">
        <w:rPr>
          <w:rFonts w:cs="Iskoola Pota"/>
          <w:cs/>
          <w:lang w:bidi="si-LK"/>
        </w:rPr>
        <w:t xml:space="preserve"> </w:t>
      </w:r>
      <w:r w:rsidR="00336ED4">
        <w:t>(EOI)</w:t>
      </w:r>
    </w:p>
    <w:p w14:paraId="17938DFA" w14:textId="77777777" w:rsidR="00336ED4" w:rsidRDefault="009C55F1" w:rsidP="000A4564">
      <w:pPr>
        <w:pStyle w:val="Heading3"/>
        <w:tabs>
          <w:tab w:val="left" w:pos="7767"/>
        </w:tabs>
        <w:ind w:left="0" w:firstLine="0"/>
        <w:jc w:val="center"/>
      </w:pPr>
      <w:r w:rsidRPr="009C55F1">
        <w:rPr>
          <w:rFonts w:cs="Iskoola Pota" w:hint="cs"/>
          <w:cs/>
          <w:lang w:bidi="si-LK"/>
        </w:rPr>
        <w:t>පෙට්‍රල්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ත්‍රීවීලර්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ඉලෙක්ට්‍රික්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ත්‍රී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වීලර්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බවට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පරිවර්තනය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කිරීම</w:t>
      </w:r>
      <w:r>
        <w:rPr>
          <w:rFonts w:cs="Iskoola Pota" w:hint="cs"/>
          <w:cs/>
          <w:lang w:bidi="si-LK"/>
        </w:rPr>
        <w:t xml:space="preserve"> සඳහා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ප්‍රතිලාභීන්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තෝරා</w:t>
      </w:r>
      <w:r w:rsidRPr="009C55F1">
        <w:rPr>
          <w:rFonts w:cs="Iskoola Pota"/>
          <w:cs/>
          <w:lang w:bidi="si-LK"/>
        </w:rPr>
        <w:t xml:space="preserve"> </w:t>
      </w:r>
      <w:r w:rsidRPr="009C55F1">
        <w:rPr>
          <w:rFonts w:cs="Iskoola Pota" w:hint="cs"/>
          <w:cs/>
          <w:lang w:bidi="si-LK"/>
        </w:rPr>
        <w:t>ගැනීම</w:t>
      </w:r>
    </w:p>
    <w:p w14:paraId="12BA720F" w14:textId="77777777" w:rsidR="00336ED4" w:rsidRDefault="00336ED4" w:rsidP="00336ED4">
      <w:pPr>
        <w:pStyle w:val="Heading3"/>
        <w:tabs>
          <w:tab w:val="left" w:pos="7767"/>
        </w:tabs>
        <w:spacing w:after="0"/>
      </w:pPr>
    </w:p>
    <w:p w14:paraId="15B672CF" w14:textId="77777777" w:rsidR="00336ED4" w:rsidRDefault="009C55F1" w:rsidP="00336ED4">
      <w:pPr>
        <w:pStyle w:val="Heading3"/>
        <w:tabs>
          <w:tab w:val="left" w:pos="7767"/>
        </w:tabs>
        <w:spacing w:after="0"/>
        <w:rPr>
          <w:rFonts w:cs="Iskoola Pota"/>
          <w:lang w:bidi="si-LK"/>
        </w:rPr>
      </w:pPr>
      <w:r>
        <w:rPr>
          <w:rFonts w:cs="Iskoola Pota" w:hint="cs"/>
          <w:cs/>
          <w:lang w:bidi="si-LK"/>
        </w:rPr>
        <w:t>අ කොටස</w:t>
      </w:r>
      <w:r w:rsidR="00336ED4" w:rsidRPr="0097325E">
        <w:t xml:space="preserve"> – </w:t>
      </w:r>
      <w:r>
        <w:rPr>
          <w:rFonts w:cs="Iskoola Pota" w:hint="cs"/>
          <w:cs/>
          <w:lang w:bidi="si-LK"/>
        </w:rPr>
        <w:t>ව්‍යාපෘති පසුබිම</w:t>
      </w:r>
    </w:p>
    <w:p w14:paraId="135F1C02" w14:textId="77777777" w:rsidR="009C55F1" w:rsidRDefault="009C55F1" w:rsidP="009C55F1">
      <w:pPr>
        <w:pStyle w:val="Text3"/>
        <w:ind w:left="0"/>
      </w:pPr>
      <w:r>
        <w:rPr>
          <w:rFonts w:cs="Iskoola Pota" w:hint="cs"/>
          <w:cs/>
          <w:lang w:bidi="si-LK"/>
        </w:rPr>
        <w:t>ශ්‍රී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ලංකාවේ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එක්සත්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ජාතීන්ගේ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සංවර්ධන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වැඩසටහන</w:t>
      </w:r>
      <w:r>
        <w:rPr>
          <w:rFonts w:cs="Iskoola Pota"/>
          <w:cs/>
          <w:lang w:bidi="si-LK"/>
        </w:rPr>
        <w:t xml:space="preserve"> (</w:t>
      </w:r>
      <w:r>
        <w:t>UNDP)</w:t>
      </w:r>
      <w:r>
        <w:rPr>
          <w:rFonts w:cs="Iskoola Pota" w:hint="cs"/>
          <w:cs/>
          <w:lang w:bidi="si-LK"/>
        </w:rPr>
        <w:t>,</w:t>
      </w:r>
      <w:r>
        <w:t xml:space="preserve"> </w:t>
      </w:r>
      <w:r>
        <w:rPr>
          <w:rFonts w:cs="Iskoola Pota" w:hint="cs"/>
          <w:cs/>
          <w:lang w:bidi="si-LK"/>
        </w:rPr>
        <w:t>ප්‍රවාහන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අමාත්‍යාංශය</w:t>
      </w:r>
      <w:r>
        <w:t xml:space="preserve">, </w:t>
      </w:r>
      <w:r>
        <w:rPr>
          <w:rFonts w:cs="Iskoola Pota" w:hint="cs"/>
          <w:cs/>
          <w:lang w:bidi="si-LK"/>
        </w:rPr>
        <w:t>විදුලිබල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හා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බලශක්ති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අමාත්‍යාංශය</w:t>
      </w:r>
      <w:r>
        <w:t xml:space="preserve">, </w:t>
      </w:r>
      <w:r>
        <w:rPr>
          <w:rFonts w:cs="Iskoola Pota" w:hint="cs"/>
          <w:cs/>
          <w:lang w:bidi="si-LK"/>
        </w:rPr>
        <w:t>ජාතික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ගමනාගමන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කොමිෂන්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සභාව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සහ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මෝටර්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රථ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ප්‍රවාහන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දෙපාර්තමේන්තුව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එක්ව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ත්‍රිරෝද රථ විද්‍යුත් පරිවර්තනය මගින් විද්‍යුත් ගමනාගමනය ප්‍රධාන ධාරාගත කිරීමේ ව්‍යාපෘතියක්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සංවර්ධනය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කරමින්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සිටී</w:t>
      </w:r>
      <w:r>
        <w:rPr>
          <w:rFonts w:cs="Iskoola Pota"/>
          <w:cs/>
          <w:lang w:bidi="si-LK"/>
        </w:rPr>
        <w:t xml:space="preserve">. </w:t>
      </w:r>
      <w:r>
        <w:rPr>
          <w:rFonts w:cs="Iskoola Pota" w:hint="cs"/>
          <w:cs/>
          <w:lang w:bidi="si-LK"/>
        </w:rPr>
        <w:t>යෝජිත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ව්‍යාපෘතිය අදියර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තුනකින්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සමන්විත වේ. එනම්,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නියමු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අදියර</w:t>
      </w:r>
      <w:r>
        <w:t xml:space="preserve">, </w:t>
      </w:r>
      <w:r>
        <w:rPr>
          <w:rFonts w:cs="Iskoola Pota" w:hint="cs"/>
          <w:cs/>
          <w:lang w:bidi="si-LK"/>
        </w:rPr>
        <w:t>ආදර්ශන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අදියර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සහ</w:t>
      </w:r>
      <w:r>
        <w:rPr>
          <w:rFonts w:cs="Iskoola Pota"/>
          <w:cs/>
          <w:lang w:bidi="si-LK"/>
        </w:rPr>
        <w:t xml:space="preserve"> </w:t>
      </w:r>
      <w:proofErr w:type="spellStart"/>
      <w:r w:rsidR="00C563FB" w:rsidRPr="00C563FB">
        <w:rPr>
          <w:rFonts w:ascii="Iskoola Pota" w:hAnsi="Iskoola Pota" w:cs="Iskoola Pota" w:hint="cs"/>
          <w:lang w:bidi="si-LK"/>
        </w:rPr>
        <w:t>ව්‍යාපෘතිය</w:t>
      </w:r>
      <w:proofErr w:type="spellEnd"/>
      <w:r w:rsidR="00C563FB" w:rsidRPr="00C563FB">
        <w:rPr>
          <w:rFonts w:ascii="Iskoola Pota" w:hAnsi="Iskoola Pota" w:cs="Iskoola Pota"/>
          <w:lang w:bidi="si-LK"/>
        </w:rPr>
        <w:t xml:space="preserve"> </w:t>
      </w:r>
      <w:proofErr w:type="spellStart"/>
      <w:r w:rsidR="005E0441" w:rsidRPr="005E0441">
        <w:rPr>
          <w:rFonts w:ascii="Iskoola Pota" w:hAnsi="Iskoola Pota" w:cs="Iskoola Pota"/>
          <w:lang w:bidi="si-LK"/>
        </w:rPr>
        <w:t>කඩිනම්</w:t>
      </w:r>
      <w:proofErr w:type="spellEnd"/>
      <w:r w:rsidR="005E0441" w:rsidRPr="005E0441">
        <w:rPr>
          <w:rFonts w:cs="Iskoola Pota"/>
          <w:lang w:bidi="si-LK"/>
        </w:rPr>
        <w:t xml:space="preserve"> </w:t>
      </w:r>
      <w:proofErr w:type="spellStart"/>
      <w:r w:rsidR="005E0441" w:rsidRPr="005E0441">
        <w:rPr>
          <w:rFonts w:ascii="Iskoola Pota" w:hAnsi="Iskoola Pota" w:cs="Iskoola Pota"/>
          <w:lang w:bidi="si-LK"/>
        </w:rPr>
        <w:t>කිරීමේ</w:t>
      </w:r>
      <w:proofErr w:type="spellEnd"/>
      <w:r w:rsidR="005E0441" w:rsidRPr="005E0441">
        <w:rPr>
          <w:rFonts w:cs="Iskoola Pota"/>
          <w:lang w:bidi="si-LK"/>
        </w:rPr>
        <w:t xml:space="preserve"> </w:t>
      </w:r>
      <w:proofErr w:type="spellStart"/>
      <w:r w:rsidR="005E0441" w:rsidRPr="005E0441">
        <w:rPr>
          <w:rFonts w:ascii="Iskoola Pota" w:hAnsi="Iskoola Pota" w:cs="Iskoola Pota"/>
          <w:lang w:bidi="si-LK"/>
        </w:rPr>
        <w:t>අදියර</w:t>
      </w:r>
      <w:proofErr w:type="spellEnd"/>
      <w:r w:rsidR="005E0441" w:rsidRPr="005E0441">
        <w:rPr>
          <w:rFonts w:cs="Iskoola Pota"/>
          <w:lang w:bidi="si-LK"/>
        </w:rPr>
        <w:t xml:space="preserve"> </w:t>
      </w:r>
      <w:r>
        <w:rPr>
          <w:rFonts w:cs="Iskoola Pota" w:hint="cs"/>
          <w:cs/>
          <w:lang w:bidi="si-LK"/>
        </w:rPr>
        <w:t>වශයෙනි.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නියමු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අදියරේදී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ප්‍රධාන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වශයෙන්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පෙට්‍රල්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ත්‍රිරෝද රථ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සීමිත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සංඛ්‍යාවක්</w:t>
      </w:r>
      <w:r>
        <w:rPr>
          <w:rFonts w:cs="Iskoola Pota"/>
          <w:cs/>
          <w:lang w:bidi="si-LK"/>
        </w:rPr>
        <w:t xml:space="preserve"> </w:t>
      </w:r>
      <w:r w:rsidR="005E0441">
        <w:rPr>
          <w:rFonts w:cs="Iskoola Pota" w:hint="cs"/>
          <w:cs/>
          <w:lang w:bidi="si-LK"/>
        </w:rPr>
        <w:t>විද්‍යුත්</w:t>
      </w:r>
      <w:r>
        <w:rPr>
          <w:rFonts w:cs="Iskoola Pota" w:hint="cs"/>
          <w:cs/>
          <w:lang w:bidi="si-LK"/>
        </w:rPr>
        <w:t xml:space="preserve"> ත්‍රිරෝද රථ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බවට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පරිවර්තනය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කිරීමේ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තාක්‍ෂණික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හා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මූල්‍ය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ශක්‍යතා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පරීක්ෂා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කර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ප්‍රදර්ශනය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කරනු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ඇත</w:t>
      </w:r>
      <w:r>
        <w:rPr>
          <w:rFonts w:cs="Iskoola Pota"/>
          <w:cs/>
          <w:lang w:bidi="si-LK"/>
        </w:rPr>
        <w:t xml:space="preserve">. </w:t>
      </w:r>
      <w:r>
        <w:rPr>
          <w:rFonts w:cs="Iskoola Pota" w:hint="cs"/>
          <w:cs/>
          <w:lang w:bidi="si-LK"/>
        </w:rPr>
        <w:t>ඉල්ලුමට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ප්‍රතිචාර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දක්වමින්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ත්‍රිරෝද රථ</w:t>
      </w:r>
      <w:r>
        <w:t xml:space="preserve"> </w:t>
      </w:r>
      <w:r>
        <w:rPr>
          <w:rFonts w:cs="Iskoola Pota" w:hint="cs"/>
          <w:cs/>
          <w:lang w:bidi="si-LK"/>
        </w:rPr>
        <w:t>පරිවර්තනය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සඳහා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සහනදායී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මූල්‍ය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පහසුකම්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සැපයීම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සඳහා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මූල්‍ය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අංශය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සම්බන්ධ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කරගනිමින්</w:t>
      </w:r>
      <w:r>
        <w:rPr>
          <w:rFonts w:cs="Iskoola Pota"/>
          <w:cs/>
          <w:lang w:bidi="si-LK"/>
        </w:rPr>
        <w:t xml:space="preserve"> </w:t>
      </w:r>
      <w:r w:rsidR="002F3091">
        <w:rPr>
          <w:rFonts w:cs="Iskoola Pota" w:hint="cs"/>
          <w:cs/>
          <w:lang w:bidi="si-LK"/>
        </w:rPr>
        <w:t>විද්‍යුත් ත්‍රිරෝද රථ</w:t>
      </w:r>
      <w:r>
        <w:t xml:space="preserve"> </w:t>
      </w:r>
      <w:r>
        <w:rPr>
          <w:rFonts w:cs="Iskoola Pota" w:hint="cs"/>
          <w:cs/>
          <w:lang w:bidi="si-LK"/>
        </w:rPr>
        <w:t>භාවිතය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පුළුල්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කිරීමට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හැකි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පරිසරයක්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නිර්මාණය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කිරීම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කෙරෙහි</w:t>
      </w:r>
      <w:r>
        <w:rPr>
          <w:rFonts w:cs="Iskoola Pota"/>
          <w:cs/>
          <w:lang w:bidi="si-LK"/>
        </w:rPr>
        <w:t xml:space="preserve"> </w:t>
      </w:r>
      <w:proofErr w:type="spellStart"/>
      <w:r w:rsidR="00C563FB" w:rsidRPr="00C563FB">
        <w:rPr>
          <w:rFonts w:ascii="Iskoola Pota" w:hAnsi="Iskoola Pota" w:cs="Iskoola Pota" w:hint="cs"/>
          <w:lang w:bidi="si-LK"/>
        </w:rPr>
        <w:t>ව්‍යාපෘතිය</w:t>
      </w:r>
      <w:proofErr w:type="spellEnd"/>
      <w:r w:rsidR="00C563FB" w:rsidRPr="00C563FB">
        <w:rPr>
          <w:rFonts w:ascii="Iskoola Pota" w:hAnsi="Iskoola Pota" w:cs="Iskoola Pota"/>
          <w:lang w:bidi="si-LK"/>
        </w:rPr>
        <w:t xml:space="preserve"> </w:t>
      </w:r>
      <w:proofErr w:type="spellStart"/>
      <w:r w:rsidR="005E0441" w:rsidRPr="005E0441">
        <w:rPr>
          <w:rFonts w:ascii="Iskoola Pota" w:hAnsi="Iskoola Pota" w:cs="Iskoola Pota"/>
          <w:lang w:bidi="si-LK"/>
        </w:rPr>
        <w:t>කඩිනම්</w:t>
      </w:r>
      <w:proofErr w:type="spellEnd"/>
      <w:r w:rsidR="005E0441" w:rsidRPr="005E0441">
        <w:rPr>
          <w:rFonts w:cs="Iskoola Pota"/>
          <w:lang w:bidi="si-LK"/>
        </w:rPr>
        <w:t xml:space="preserve"> </w:t>
      </w:r>
      <w:proofErr w:type="spellStart"/>
      <w:r w:rsidR="005E0441" w:rsidRPr="005E0441">
        <w:rPr>
          <w:rFonts w:ascii="Iskoola Pota" w:hAnsi="Iskoola Pota" w:cs="Iskoola Pota"/>
          <w:lang w:bidi="si-LK"/>
        </w:rPr>
        <w:t>කිරීමේ</w:t>
      </w:r>
      <w:proofErr w:type="spellEnd"/>
      <w:r w:rsidR="005E0441" w:rsidRPr="005E0441">
        <w:rPr>
          <w:rFonts w:cs="Iskoola Pota"/>
          <w:lang w:bidi="si-LK"/>
        </w:rPr>
        <w:t xml:space="preserve"> </w:t>
      </w:r>
      <w:r>
        <w:rPr>
          <w:rFonts w:cs="Iskoola Pota" w:hint="cs"/>
          <w:cs/>
          <w:lang w:bidi="si-LK"/>
        </w:rPr>
        <w:t>අදිය</w:t>
      </w:r>
      <w:r w:rsidR="002F3091">
        <w:rPr>
          <w:rFonts w:cs="Iskoola Pota" w:hint="cs"/>
          <w:cs/>
          <w:lang w:bidi="si-LK"/>
        </w:rPr>
        <w:t>රේදී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අවධානය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යොමු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කරනු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ඇත</w:t>
      </w:r>
      <w:r>
        <w:rPr>
          <w:rFonts w:cs="Iskoola Pota"/>
          <w:cs/>
          <w:lang w:bidi="si-LK"/>
        </w:rPr>
        <w:t>.</w:t>
      </w:r>
      <w:r w:rsidR="002F3091">
        <w:rPr>
          <w:rFonts w:cs="Iskoola Pota" w:hint="cs"/>
          <w:cs/>
          <w:lang w:bidi="si-LK"/>
        </w:rPr>
        <w:t xml:space="preserve"> එනම්</w:t>
      </w:r>
      <w:r w:rsidR="002F3091">
        <w:t xml:space="preserve">, </w:t>
      </w:r>
      <w:r w:rsidR="002F3091">
        <w:rPr>
          <w:rFonts w:cs="Iskoola Pota" w:hint="cs"/>
          <w:cs/>
          <w:lang w:bidi="si-LK"/>
        </w:rPr>
        <w:t>ප්‍රතිපත්ති</w:t>
      </w:r>
      <w:r w:rsidR="002F3091">
        <w:rPr>
          <w:rFonts w:cs="Iskoola Pota"/>
          <w:cs/>
          <w:lang w:bidi="si-LK"/>
        </w:rPr>
        <w:t xml:space="preserve"> </w:t>
      </w:r>
      <w:r w:rsidR="002F3091">
        <w:rPr>
          <w:rFonts w:cs="Iskoola Pota" w:hint="cs"/>
          <w:cs/>
          <w:lang w:bidi="si-LK"/>
        </w:rPr>
        <w:t>සහ</w:t>
      </w:r>
      <w:r w:rsidR="002F3091">
        <w:rPr>
          <w:rFonts w:cs="Iskoola Pota"/>
          <w:cs/>
          <w:lang w:bidi="si-LK"/>
        </w:rPr>
        <w:t xml:space="preserve"> </w:t>
      </w:r>
      <w:r w:rsidR="002F3091">
        <w:rPr>
          <w:rFonts w:cs="Iskoola Pota" w:hint="cs"/>
          <w:cs/>
          <w:lang w:bidi="si-LK"/>
        </w:rPr>
        <w:t>අත්‍යවශ්‍ය</w:t>
      </w:r>
      <w:r w:rsidR="002F3091">
        <w:rPr>
          <w:rFonts w:cs="Iskoola Pota"/>
          <w:cs/>
          <w:lang w:bidi="si-LK"/>
        </w:rPr>
        <w:t xml:space="preserve"> </w:t>
      </w:r>
      <w:r w:rsidR="002F3091">
        <w:rPr>
          <w:rFonts w:cs="Iskoola Pota" w:hint="cs"/>
          <w:cs/>
          <w:lang w:bidi="si-LK"/>
        </w:rPr>
        <w:t>යටිතල</w:t>
      </w:r>
      <w:r w:rsidR="002F3091">
        <w:rPr>
          <w:rFonts w:cs="Iskoola Pota"/>
          <w:cs/>
          <w:lang w:bidi="si-LK"/>
        </w:rPr>
        <w:t xml:space="preserve"> </w:t>
      </w:r>
      <w:r w:rsidR="002F3091">
        <w:rPr>
          <w:rFonts w:cs="Iskoola Pota" w:hint="cs"/>
          <w:cs/>
          <w:lang w:bidi="si-LK"/>
        </w:rPr>
        <w:t>පහසුකම්</w:t>
      </w:r>
      <w:r w:rsidR="002F3091">
        <w:rPr>
          <w:rFonts w:cs="Iskoola Pota"/>
          <w:cs/>
          <w:lang w:bidi="si-LK"/>
        </w:rPr>
        <w:t xml:space="preserve"> </w:t>
      </w:r>
      <w:r w:rsidR="002F3091">
        <w:rPr>
          <w:rFonts w:cs="Iskoola Pota" w:hint="cs"/>
          <w:cs/>
          <w:lang w:bidi="si-LK"/>
        </w:rPr>
        <w:t>ක්‍රියාත්මක</w:t>
      </w:r>
      <w:r w:rsidR="002F3091">
        <w:rPr>
          <w:rFonts w:cs="Iskoola Pota"/>
          <w:cs/>
          <w:lang w:bidi="si-LK"/>
        </w:rPr>
        <w:t xml:space="preserve"> </w:t>
      </w:r>
      <w:r w:rsidR="002F3091">
        <w:rPr>
          <w:rFonts w:cs="Iskoola Pota" w:hint="cs"/>
          <w:cs/>
          <w:lang w:bidi="si-LK"/>
        </w:rPr>
        <w:t>කිරීම මෙම අදියරේදී සිදුකෙරේ.</w:t>
      </w:r>
      <w:r w:rsidR="002F3091">
        <w:rPr>
          <w:rFonts w:cs="Iskoola Pota"/>
          <w:cs/>
          <w:lang w:bidi="si-LK"/>
        </w:rPr>
        <w:t xml:space="preserve"> 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නියමු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ව්‍යාපෘතිය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මගින්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ජනනය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කරන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ලද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දැනුම</w:t>
      </w:r>
      <w:r w:rsidR="002F3091">
        <w:rPr>
          <w:rFonts w:cs="Iskoola Pota" w:hint="cs"/>
          <w:cs/>
          <w:lang w:bidi="si-LK"/>
        </w:rPr>
        <w:t xml:space="preserve"> භාවිතා කරමින් මෙම අදියර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නිර්මාණය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කිරීමට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අපේක්ෂා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කෙරේ</w:t>
      </w:r>
      <w:r>
        <w:rPr>
          <w:rFonts w:cs="Iskoola Pota"/>
          <w:cs/>
          <w:lang w:bidi="si-LK"/>
        </w:rPr>
        <w:t xml:space="preserve">. </w:t>
      </w:r>
      <w:r>
        <w:rPr>
          <w:rFonts w:cs="Iskoola Pota" w:hint="cs"/>
          <w:cs/>
          <w:lang w:bidi="si-LK"/>
        </w:rPr>
        <w:t>කැපී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පෙනෙන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ප්‍රතිපත්ති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සහ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බැටරිවල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ජීවන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චක්‍ර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කළමනාකරණය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වැනි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අනෙකුත්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ගැට</w:t>
      </w:r>
      <w:r w:rsidR="002F3091">
        <w:rPr>
          <w:rFonts w:cs="Iskoola Pota" w:hint="cs"/>
          <w:cs/>
          <w:lang w:bidi="si-LK"/>
        </w:rPr>
        <w:t>ලු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කෙරෙහි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අවධානය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යොමු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කරන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අතරම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සහනදායී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මූල්‍යකරණය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හරහා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පරිවර්තන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සඳහා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වෙළඳපල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බලවේග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අඛණ්ඩව</w:t>
      </w:r>
      <w:r w:rsidR="002F3091">
        <w:rPr>
          <w:rFonts w:cs="Iskoola Pota" w:hint="cs"/>
          <w:cs/>
          <w:lang w:bidi="si-LK"/>
        </w:rPr>
        <w:t xml:space="preserve"> දිරිගැන්වීම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පරිමාණය</w:t>
      </w:r>
      <w:r w:rsidR="002F3091">
        <w:rPr>
          <w:rFonts w:cs="Iskoola Pota" w:hint="cs"/>
          <w:cs/>
          <w:lang w:bidi="si-LK"/>
        </w:rPr>
        <w:t xml:space="preserve"> පුළුල්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කිරීමේ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අදිය</w:t>
      </w:r>
      <w:r w:rsidR="002F3091">
        <w:rPr>
          <w:rFonts w:cs="Iskoola Pota" w:hint="cs"/>
          <w:cs/>
          <w:lang w:bidi="si-LK"/>
        </w:rPr>
        <w:t>රේදී සිදු</w:t>
      </w:r>
      <w:r>
        <w:rPr>
          <w:rFonts w:cs="Iskoola Pota" w:hint="cs"/>
          <w:cs/>
          <w:lang w:bidi="si-LK"/>
        </w:rPr>
        <w:t>කරනු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ඇත</w:t>
      </w:r>
      <w:r>
        <w:rPr>
          <w:rFonts w:cs="Iskoola Pota"/>
          <w:cs/>
          <w:lang w:bidi="si-LK"/>
        </w:rPr>
        <w:t>.</w:t>
      </w:r>
    </w:p>
    <w:p w14:paraId="42C24408" w14:textId="77777777" w:rsidR="009C55F1" w:rsidRDefault="009C55F1" w:rsidP="009C55F1">
      <w:pPr>
        <w:pStyle w:val="Text3"/>
        <w:ind w:left="0"/>
        <w:rPr>
          <w:rFonts w:cs="Iskoola Pota"/>
          <w:cs/>
          <w:lang w:bidi="si-LK"/>
        </w:rPr>
      </w:pPr>
      <w:r>
        <w:rPr>
          <w:rFonts w:cs="Iskoola Pota" w:hint="cs"/>
          <w:cs/>
          <w:lang w:bidi="si-LK"/>
        </w:rPr>
        <w:t>නියමු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ව්‍යාපෘතිය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මගින්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මාකුඹුර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සහ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පිටකොටුව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ප්‍රදේශවල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ක්‍රියාත්මක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වන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පෙට්‍රල්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ත්‍රිරෝද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රථ</w:t>
      </w:r>
      <w:r>
        <w:rPr>
          <w:rFonts w:cs="Iskoola Pota"/>
          <w:cs/>
          <w:lang w:bidi="si-LK"/>
        </w:rPr>
        <w:t xml:space="preserve"> 200</w:t>
      </w:r>
      <w:r>
        <w:rPr>
          <w:rFonts w:cs="Iskoola Pota" w:hint="cs"/>
          <w:cs/>
          <w:lang w:bidi="si-LK"/>
        </w:rPr>
        <w:t>ක්</w:t>
      </w:r>
      <w:r>
        <w:rPr>
          <w:rFonts w:cs="Iskoola Pota"/>
          <w:cs/>
          <w:lang w:bidi="si-LK"/>
        </w:rPr>
        <w:t xml:space="preserve"> </w:t>
      </w:r>
      <w:r w:rsidR="00152A5A">
        <w:rPr>
          <w:rFonts w:cs="Iskoola Pota" w:hint="cs"/>
          <w:cs/>
          <w:lang w:bidi="si-LK"/>
        </w:rPr>
        <w:t xml:space="preserve">විද්‍යුත් </w:t>
      </w:r>
      <w:r>
        <w:rPr>
          <w:rFonts w:cs="Iskoola Pota" w:hint="cs"/>
          <w:cs/>
          <w:lang w:bidi="si-LK"/>
        </w:rPr>
        <w:t>ත්‍රිරෝද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රථ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බවට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පත්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කෙරේ</w:t>
      </w:r>
      <w:r>
        <w:rPr>
          <w:rFonts w:cs="Iskoola Pota"/>
          <w:cs/>
          <w:lang w:bidi="si-LK"/>
        </w:rPr>
        <w:t xml:space="preserve"> (</w:t>
      </w:r>
      <w:r>
        <w:rPr>
          <w:rFonts w:cs="Iskoola Pota" w:hint="cs"/>
          <w:cs/>
          <w:lang w:bidi="si-LK"/>
        </w:rPr>
        <w:t>එක්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ස්ථානයකින්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පෙට්‍රල්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ත්‍රිරෝද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රථ</w:t>
      </w:r>
      <w:r>
        <w:rPr>
          <w:rFonts w:cs="Iskoola Pota"/>
          <w:cs/>
          <w:lang w:bidi="si-LK"/>
        </w:rPr>
        <w:t xml:space="preserve"> 100 </w:t>
      </w:r>
      <w:r>
        <w:rPr>
          <w:rFonts w:cs="Iskoola Pota" w:hint="cs"/>
          <w:cs/>
          <w:lang w:bidi="si-LK"/>
        </w:rPr>
        <w:t>බැගින්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තෝරා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ගනු</w:t>
      </w:r>
      <w:r>
        <w:rPr>
          <w:rFonts w:cs="Iskoola Pota"/>
          <w:cs/>
          <w:lang w:bidi="si-LK"/>
        </w:rPr>
        <w:t xml:space="preserve"> </w:t>
      </w:r>
      <w:r>
        <w:rPr>
          <w:rFonts w:cs="Iskoola Pota" w:hint="cs"/>
          <w:cs/>
          <w:lang w:bidi="si-LK"/>
        </w:rPr>
        <w:t>ලැබේ</w:t>
      </w:r>
      <w:r>
        <w:rPr>
          <w:rFonts w:cs="Iskoola Pota"/>
          <w:cs/>
          <w:lang w:bidi="si-LK"/>
        </w:rPr>
        <w:t>)</w:t>
      </w:r>
    </w:p>
    <w:p w14:paraId="31B8AF70" w14:textId="77777777" w:rsidR="00B069F6" w:rsidRPr="009C55F1" w:rsidRDefault="00B069F6" w:rsidP="009C55F1">
      <w:pPr>
        <w:pStyle w:val="Text3"/>
        <w:ind w:left="0"/>
        <w:rPr>
          <w:rFonts w:cs="Iskoola Pota"/>
          <w:lang w:bidi="si-LK"/>
        </w:rPr>
      </w:pPr>
    </w:p>
    <w:p w14:paraId="152F2EF0" w14:textId="77777777" w:rsidR="00336ED4" w:rsidRPr="002F3091" w:rsidRDefault="002F3091" w:rsidP="00336ED4">
      <w:pPr>
        <w:pStyle w:val="Text3"/>
        <w:ind w:left="0"/>
        <w:rPr>
          <w:rFonts w:cs="Iskoola Pota"/>
          <w:b/>
          <w:iCs/>
          <w:sz w:val="22"/>
          <w:szCs w:val="22"/>
          <w:lang w:bidi="si-LK"/>
        </w:rPr>
      </w:pPr>
      <w:r>
        <w:rPr>
          <w:rFonts w:cs="Iskoola Pota" w:hint="cs"/>
          <w:b/>
          <w:iCs/>
          <w:sz w:val="22"/>
          <w:szCs w:val="22"/>
          <w:cs/>
          <w:lang w:bidi="si-LK"/>
        </w:rPr>
        <w:t>විද්‍යුත් ත්‍රිරෝද රථ පිළිබඳ විස්තර</w:t>
      </w:r>
    </w:p>
    <w:p w14:paraId="4E285918" w14:textId="77777777" w:rsidR="00336ED4" w:rsidRDefault="002F3091" w:rsidP="00336ED4">
      <w:pPr>
        <w:pStyle w:val="Text3"/>
        <w:numPr>
          <w:ilvl w:val="0"/>
          <w:numId w:val="48"/>
        </w:numPr>
        <w:tabs>
          <w:tab w:val="clear" w:pos="2302"/>
          <w:tab w:val="left" w:pos="1350"/>
        </w:tabs>
      </w:pPr>
      <w:r>
        <w:rPr>
          <w:rFonts w:cs="Iskoola Pota" w:hint="cs"/>
          <w:cs/>
          <w:lang w:bidi="si-LK"/>
        </w:rPr>
        <w:t>එක් ආරෝපණයකට ධාවනය කළ හැකි දුර</w:t>
      </w:r>
      <w:r w:rsidR="000C775D">
        <w:t>: 120 -13</w:t>
      </w:r>
      <w:r w:rsidR="00336ED4">
        <w:t>0 km</w:t>
      </w:r>
    </w:p>
    <w:p w14:paraId="7CEED87D" w14:textId="77777777" w:rsidR="00336ED4" w:rsidRDefault="002F3091" w:rsidP="00336ED4">
      <w:pPr>
        <w:pStyle w:val="Text3"/>
        <w:numPr>
          <w:ilvl w:val="0"/>
          <w:numId w:val="48"/>
        </w:numPr>
        <w:tabs>
          <w:tab w:val="clear" w:pos="2302"/>
          <w:tab w:val="left" w:pos="1350"/>
        </w:tabs>
      </w:pPr>
      <w:r>
        <w:rPr>
          <w:rFonts w:cs="Iskoola Pota" w:hint="cs"/>
          <w:cs/>
          <w:lang w:bidi="si-LK"/>
        </w:rPr>
        <w:t>බැටරි ධාරිතාව</w:t>
      </w:r>
      <w:r w:rsidR="005E0441">
        <w:t>: 9</w:t>
      </w:r>
      <w:r w:rsidR="000C775D">
        <w:t>.6</w:t>
      </w:r>
      <w:r w:rsidR="00336ED4">
        <w:t xml:space="preserve"> kWh</w:t>
      </w:r>
    </w:p>
    <w:p w14:paraId="71F42D64" w14:textId="77777777" w:rsidR="00336ED4" w:rsidRDefault="002F3091" w:rsidP="00336ED4">
      <w:pPr>
        <w:pStyle w:val="Text3"/>
        <w:numPr>
          <w:ilvl w:val="0"/>
          <w:numId w:val="48"/>
        </w:numPr>
        <w:tabs>
          <w:tab w:val="clear" w:pos="2302"/>
          <w:tab w:val="left" w:pos="1350"/>
        </w:tabs>
      </w:pPr>
      <w:r>
        <w:rPr>
          <w:rFonts w:cs="Iskoola Pota" w:hint="cs"/>
          <w:cs/>
          <w:lang w:bidi="si-LK"/>
        </w:rPr>
        <w:t>මෝටරයේ ධාරිතාව</w:t>
      </w:r>
      <w:r w:rsidR="000C775D">
        <w:t>: 4</w:t>
      </w:r>
      <w:r w:rsidR="00336ED4">
        <w:t xml:space="preserve"> kW</w:t>
      </w:r>
    </w:p>
    <w:p w14:paraId="3F7E4A71" w14:textId="77777777" w:rsidR="00336ED4" w:rsidRDefault="002F3091" w:rsidP="00336ED4">
      <w:pPr>
        <w:pStyle w:val="Text3"/>
        <w:numPr>
          <w:ilvl w:val="0"/>
          <w:numId w:val="48"/>
        </w:numPr>
        <w:tabs>
          <w:tab w:val="clear" w:pos="2302"/>
          <w:tab w:val="left" w:pos="1350"/>
        </w:tabs>
      </w:pPr>
      <w:r>
        <w:rPr>
          <w:rFonts w:cs="Iskoola Pota" w:hint="cs"/>
          <w:cs/>
          <w:lang w:bidi="si-LK"/>
        </w:rPr>
        <w:t>තක්සේරු කරන ලද පරිදි එක් කිලෝමීටරයකට ඉහළම වියදම</w:t>
      </w:r>
      <w:r w:rsidR="00336ED4">
        <w:t xml:space="preserve">: </w:t>
      </w:r>
      <w:r>
        <w:rPr>
          <w:rFonts w:cs="Iskoola Pota" w:hint="cs"/>
          <w:cs/>
          <w:lang w:bidi="si-LK"/>
        </w:rPr>
        <w:t>රු.</w:t>
      </w:r>
      <w:r w:rsidR="00336ED4">
        <w:t xml:space="preserve"> 4.5</w:t>
      </w:r>
    </w:p>
    <w:p w14:paraId="6AFAA74A" w14:textId="77777777" w:rsidR="00336ED4" w:rsidRDefault="002F3091" w:rsidP="00336ED4">
      <w:pPr>
        <w:pStyle w:val="Text3"/>
        <w:numPr>
          <w:ilvl w:val="0"/>
          <w:numId w:val="48"/>
        </w:numPr>
        <w:tabs>
          <w:tab w:val="clear" w:pos="2302"/>
          <w:tab w:val="left" w:pos="1350"/>
        </w:tabs>
      </w:pPr>
      <w:r w:rsidRPr="002F3091">
        <w:rPr>
          <w:rFonts w:cs="Iskoola Pota" w:hint="cs"/>
          <w:cs/>
          <w:lang w:bidi="si-LK"/>
        </w:rPr>
        <w:t>ආරෝපණය</w:t>
      </w:r>
      <w:r w:rsidRPr="002F3091">
        <w:rPr>
          <w:rFonts w:cs="Iskoola Pota"/>
          <w:cs/>
          <w:lang w:bidi="si-LK"/>
        </w:rPr>
        <w:t xml:space="preserve"> </w:t>
      </w:r>
      <w:r w:rsidRPr="002F3091">
        <w:rPr>
          <w:rFonts w:cs="Iskoola Pota" w:hint="cs"/>
          <w:cs/>
          <w:lang w:bidi="si-LK"/>
        </w:rPr>
        <w:t>සඳහා</w:t>
      </w:r>
      <w:r w:rsidRPr="002F3091">
        <w:rPr>
          <w:rFonts w:cs="Iskoola Pota"/>
          <w:cs/>
          <w:lang w:bidi="si-LK"/>
        </w:rPr>
        <w:t xml:space="preserve"> </w:t>
      </w:r>
      <w:r w:rsidRPr="002F3091">
        <w:rPr>
          <w:rFonts w:cs="Iskoola Pota" w:hint="cs"/>
          <w:cs/>
          <w:lang w:bidi="si-LK"/>
        </w:rPr>
        <w:t>ඇස්තමේන්තුගත</w:t>
      </w:r>
      <w:r w:rsidRPr="002F3091">
        <w:rPr>
          <w:rFonts w:cs="Iskoola Pota"/>
          <w:cs/>
          <w:lang w:bidi="si-LK"/>
        </w:rPr>
        <w:t xml:space="preserve"> </w:t>
      </w:r>
      <w:r w:rsidRPr="002F3091">
        <w:rPr>
          <w:rFonts w:cs="Iskoola Pota" w:hint="cs"/>
          <w:cs/>
          <w:lang w:bidi="si-LK"/>
        </w:rPr>
        <w:t>මාසික</w:t>
      </w:r>
      <w:r w:rsidRPr="002F3091">
        <w:rPr>
          <w:rFonts w:cs="Iskoola Pota"/>
          <w:cs/>
          <w:lang w:bidi="si-LK"/>
        </w:rPr>
        <w:t xml:space="preserve"> </w:t>
      </w:r>
      <w:r w:rsidRPr="002F3091">
        <w:rPr>
          <w:rFonts w:cs="Iskoola Pota" w:hint="cs"/>
          <w:cs/>
          <w:lang w:bidi="si-LK"/>
        </w:rPr>
        <w:t>විදුලි</w:t>
      </w:r>
      <w:r w:rsidRPr="002F3091">
        <w:rPr>
          <w:rFonts w:cs="Iskoola Pota"/>
          <w:cs/>
          <w:lang w:bidi="si-LK"/>
        </w:rPr>
        <w:t xml:space="preserve"> </w:t>
      </w:r>
      <w:r w:rsidRPr="002F3091">
        <w:rPr>
          <w:rFonts w:cs="Iskoola Pota" w:hint="cs"/>
          <w:cs/>
          <w:lang w:bidi="si-LK"/>
        </w:rPr>
        <w:t>පිරිවැය</w:t>
      </w:r>
      <w:r w:rsidRPr="002F3091">
        <w:rPr>
          <w:rFonts w:cs="Iskoola Pota"/>
          <w:cs/>
          <w:lang w:bidi="si-LK"/>
        </w:rPr>
        <w:t xml:space="preserve"> (</w:t>
      </w:r>
      <w:r w:rsidRPr="002F3091">
        <w:rPr>
          <w:rFonts w:cs="Iskoola Pota" w:hint="cs"/>
          <w:cs/>
          <w:lang w:bidi="si-LK"/>
        </w:rPr>
        <w:t>දිනකට</w:t>
      </w:r>
      <w:r w:rsidRPr="002F3091">
        <w:rPr>
          <w:rFonts w:cs="Iskoola Pota"/>
          <w:cs/>
          <w:lang w:bidi="si-LK"/>
        </w:rPr>
        <w:t xml:space="preserve"> </w:t>
      </w:r>
      <w:r w:rsidRPr="002F3091">
        <w:rPr>
          <w:rFonts w:cs="Iskoola Pota" w:hint="cs"/>
          <w:cs/>
          <w:lang w:bidi="si-LK"/>
        </w:rPr>
        <w:t>කිලෝමීටර</w:t>
      </w:r>
      <w:r w:rsidRPr="002F3091">
        <w:rPr>
          <w:rFonts w:cs="Iskoola Pota"/>
          <w:cs/>
          <w:lang w:bidi="si-LK"/>
        </w:rPr>
        <w:t xml:space="preserve"> </w:t>
      </w:r>
      <w:r w:rsidRPr="002F3091">
        <w:t>100)</w:t>
      </w:r>
      <w:r w:rsidR="00336ED4">
        <w:t xml:space="preserve">: </w:t>
      </w:r>
      <w:r>
        <w:rPr>
          <w:rFonts w:cs="Iskoola Pota" w:hint="cs"/>
          <w:cs/>
          <w:lang w:bidi="si-LK"/>
        </w:rPr>
        <w:t>රු.</w:t>
      </w:r>
      <w:r w:rsidR="00336ED4">
        <w:t>13,600</w:t>
      </w:r>
    </w:p>
    <w:p w14:paraId="2CF0C4B6" w14:textId="77777777" w:rsidR="00336ED4" w:rsidRDefault="00336ED4" w:rsidP="00336ED4">
      <w:pPr>
        <w:pStyle w:val="Text3"/>
        <w:ind w:left="0"/>
      </w:pPr>
    </w:p>
    <w:p w14:paraId="2BB7334A" w14:textId="77777777" w:rsidR="00336ED4" w:rsidRPr="002F3091" w:rsidRDefault="002F3091" w:rsidP="00336ED4">
      <w:pPr>
        <w:pStyle w:val="Heading3"/>
        <w:tabs>
          <w:tab w:val="left" w:pos="7767"/>
        </w:tabs>
        <w:spacing w:after="0"/>
        <w:rPr>
          <w:rFonts w:cs="Iskoola Pota"/>
          <w:lang w:bidi="si-LK"/>
        </w:rPr>
      </w:pPr>
      <w:r>
        <w:rPr>
          <w:rFonts w:cs="Iskoola Pota" w:hint="cs"/>
          <w:cs/>
          <w:lang w:bidi="si-LK"/>
        </w:rPr>
        <w:t>ආ කොටස</w:t>
      </w:r>
      <w:r w:rsidR="00336ED4" w:rsidRPr="0097325E">
        <w:t xml:space="preserve"> –</w:t>
      </w:r>
      <w:r w:rsidR="00336ED4">
        <w:t xml:space="preserve"> </w:t>
      </w:r>
      <w:r>
        <w:rPr>
          <w:rFonts w:cs="Iskoola Pota" w:hint="cs"/>
          <w:cs/>
          <w:lang w:bidi="si-LK"/>
        </w:rPr>
        <w:t>සුදුසුකම් ලබන වාහන හා හිමියන්</w:t>
      </w:r>
    </w:p>
    <w:p w14:paraId="2E376810" w14:textId="77777777" w:rsidR="00336ED4" w:rsidRDefault="00336ED4" w:rsidP="00336ED4">
      <w:pPr>
        <w:pStyle w:val="Text3"/>
      </w:pPr>
    </w:p>
    <w:tbl>
      <w:tblPr>
        <w:tblW w:w="9825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9317"/>
      </w:tblGrid>
      <w:tr w:rsidR="00336ED4" w:rsidRPr="00D40254" w14:paraId="3AF89FD6" w14:textId="77777777" w:rsidTr="00B175B5">
        <w:trPr>
          <w:trHeight w:val="282"/>
        </w:trPr>
        <w:tc>
          <w:tcPr>
            <w:tcW w:w="508" w:type="dxa"/>
            <w:shd w:val="clear" w:color="auto" w:fill="auto"/>
            <w:vAlign w:val="center"/>
          </w:tcPr>
          <w:p w14:paraId="1EA000E9" w14:textId="77777777" w:rsidR="00336ED4" w:rsidRPr="00D40254" w:rsidRDefault="00336ED4" w:rsidP="00B175B5">
            <w:r w:rsidRPr="00D40254">
              <w:t>1</w:t>
            </w:r>
          </w:p>
        </w:tc>
        <w:tc>
          <w:tcPr>
            <w:tcW w:w="9317" w:type="dxa"/>
            <w:shd w:val="clear" w:color="auto" w:fill="auto"/>
          </w:tcPr>
          <w:p w14:paraId="7B4FAEFA" w14:textId="77777777" w:rsidR="00336ED4" w:rsidRPr="00123852" w:rsidRDefault="002F3091" w:rsidP="002F3091">
            <w:r w:rsidRPr="002F3091">
              <w:rPr>
                <w:rFonts w:cs="Iskoola Pota" w:hint="cs"/>
                <w:cs/>
                <w:lang w:bidi="si-LK"/>
              </w:rPr>
              <w:t>කාන්තා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proofErr w:type="spellStart"/>
            <w:r w:rsidR="005E0441" w:rsidRPr="005E0441">
              <w:rPr>
                <w:rFonts w:ascii="Iskoola Pota" w:hAnsi="Iskoola Pota" w:cs="Iskoola Pota"/>
                <w:lang w:bidi="si-LK"/>
              </w:rPr>
              <w:t>හිමිකාරිනියන්</w:t>
            </w:r>
            <w:proofErr w:type="spellEnd"/>
            <w:r w:rsidR="005E0441" w:rsidRPr="005E0441">
              <w:rPr>
                <w:rFonts w:cs="Iskoola Pota"/>
                <w:lang w:bidi="si-LK"/>
              </w:rPr>
              <w:t xml:space="preserve"> </w:t>
            </w:r>
            <w:proofErr w:type="spellStart"/>
            <w:r w:rsidR="005E0441" w:rsidRPr="005E0441">
              <w:rPr>
                <w:rFonts w:ascii="Iskoola Pota" w:hAnsi="Iskoola Pota" w:cs="Iskoola Pota"/>
                <w:lang w:bidi="si-LK"/>
              </w:rPr>
              <w:t>හා</w:t>
            </w:r>
            <w:proofErr w:type="spellEnd"/>
            <w:r w:rsidR="005E0441" w:rsidRPr="005E0441">
              <w:rPr>
                <w:rFonts w:cs="Iskoola Pota"/>
                <w:lang w:bidi="si-LK"/>
              </w:rPr>
              <w:t xml:space="preserve"> </w:t>
            </w:r>
            <w:proofErr w:type="spellStart"/>
            <w:r w:rsidR="005E0441" w:rsidRPr="005E0441">
              <w:rPr>
                <w:rFonts w:ascii="Iskoola Pota" w:hAnsi="Iskoola Pota" w:cs="Iskoola Pota"/>
                <w:lang w:bidi="si-LK"/>
              </w:rPr>
              <w:t>කාන්තා</w:t>
            </w:r>
            <w:proofErr w:type="spellEnd"/>
            <w:r w:rsidR="005E0441" w:rsidRPr="005E0441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රියදුරන්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සඳහා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ප්‍රමුඛතාව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ලබා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දෙනු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ඇත</w:t>
            </w:r>
            <w:r w:rsidRPr="002F3091">
              <w:rPr>
                <w:rFonts w:cs="Iskoola Pota"/>
                <w:cs/>
                <w:lang w:bidi="si-LK"/>
              </w:rPr>
              <w:t>.</w:t>
            </w:r>
            <w:r w:rsidR="00336ED4" w:rsidRPr="00123852">
              <w:t xml:space="preserve"> </w:t>
            </w:r>
          </w:p>
        </w:tc>
      </w:tr>
      <w:tr w:rsidR="00336ED4" w:rsidRPr="00D40254" w14:paraId="51F69312" w14:textId="77777777" w:rsidTr="00B175B5">
        <w:trPr>
          <w:trHeight w:val="282"/>
        </w:trPr>
        <w:tc>
          <w:tcPr>
            <w:tcW w:w="508" w:type="dxa"/>
            <w:shd w:val="clear" w:color="auto" w:fill="auto"/>
            <w:vAlign w:val="center"/>
          </w:tcPr>
          <w:p w14:paraId="6F18A7AF" w14:textId="77777777" w:rsidR="00336ED4" w:rsidRPr="00D40254" w:rsidRDefault="00336ED4" w:rsidP="00B175B5">
            <w:r w:rsidRPr="00D40254">
              <w:t>2</w:t>
            </w:r>
          </w:p>
        </w:tc>
        <w:tc>
          <w:tcPr>
            <w:tcW w:w="9317" w:type="dxa"/>
            <w:shd w:val="clear" w:color="auto" w:fill="auto"/>
          </w:tcPr>
          <w:p w14:paraId="1FE5E7B3" w14:textId="77777777" w:rsidR="00336ED4" w:rsidRPr="00123852" w:rsidRDefault="002F3091" w:rsidP="002F3091">
            <w:r w:rsidRPr="002F3091">
              <w:rPr>
                <w:rFonts w:cs="Iskoola Pota" w:hint="cs"/>
                <w:cs/>
                <w:lang w:bidi="si-LK"/>
              </w:rPr>
              <w:t>ත්‍රිරෝද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රථය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නිෂ්පාදනය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කළ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දින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සිට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වසර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t>10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කට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වඩා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පැරණි නො</w:t>
            </w:r>
            <w:r w:rsidRPr="002F3091">
              <w:rPr>
                <w:rFonts w:cs="Iskoola Pota" w:hint="cs"/>
                <w:cs/>
                <w:lang w:bidi="si-LK"/>
              </w:rPr>
              <w:t>විය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යුතුය</w:t>
            </w:r>
            <w:r w:rsidRPr="002F3091">
              <w:rPr>
                <w:rFonts w:cs="Iskoola Pota"/>
                <w:cs/>
                <w:lang w:bidi="si-LK"/>
              </w:rPr>
              <w:t>.</w:t>
            </w:r>
            <w:r w:rsidR="00336ED4" w:rsidRPr="00123852">
              <w:t xml:space="preserve"> </w:t>
            </w:r>
          </w:p>
        </w:tc>
      </w:tr>
      <w:tr w:rsidR="00336ED4" w:rsidRPr="00D40254" w14:paraId="57899608" w14:textId="77777777" w:rsidTr="00B175B5">
        <w:trPr>
          <w:trHeight w:val="282"/>
        </w:trPr>
        <w:tc>
          <w:tcPr>
            <w:tcW w:w="508" w:type="dxa"/>
            <w:shd w:val="clear" w:color="auto" w:fill="auto"/>
            <w:vAlign w:val="center"/>
          </w:tcPr>
          <w:p w14:paraId="7B74F998" w14:textId="77777777" w:rsidR="00336ED4" w:rsidRPr="00D40254" w:rsidRDefault="00336ED4" w:rsidP="00B175B5">
            <w:r w:rsidRPr="00D40254">
              <w:t>3</w:t>
            </w:r>
          </w:p>
        </w:tc>
        <w:tc>
          <w:tcPr>
            <w:tcW w:w="9317" w:type="dxa"/>
            <w:shd w:val="clear" w:color="auto" w:fill="auto"/>
          </w:tcPr>
          <w:p w14:paraId="5198372D" w14:textId="77777777" w:rsidR="00336ED4" w:rsidRPr="00123852" w:rsidRDefault="00C450D2" w:rsidP="00C450D2">
            <w:r w:rsidRPr="002F3091">
              <w:rPr>
                <w:rFonts w:cs="Iskoola Pota" w:hint="cs"/>
                <w:cs/>
                <w:lang w:bidi="si-LK"/>
              </w:rPr>
              <w:t>පෙට්‍රල්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t>4-</w:t>
            </w:r>
            <w:r w:rsidRPr="002F3091">
              <w:rPr>
                <w:rFonts w:cs="Iskoola Pota" w:hint="cs"/>
                <w:cs/>
                <w:lang w:bidi="si-LK"/>
              </w:rPr>
              <w:t>ස්ට්‍රෝක්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ත්‍රිරෝද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රථ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පමණක්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සුදුසුකම්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ලබයි</w:t>
            </w:r>
          </w:p>
        </w:tc>
      </w:tr>
      <w:tr w:rsidR="00336ED4" w:rsidRPr="00D40254" w14:paraId="14BE833F" w14:textId="77777777" w:rsidTr="00B175B5">
        <w:trPr>
          <w:trHeight w:val="282"/>
        </w:trPr>
        <w:tc>
          <w:tcPr>
            <w:tcW w:w="508" w:type="dxa"/>
            <w:shd w:val="clear" w:color="auto" w:fill="auto"/>
            <w:vAlign w:val="center"/>
          </w:tcPr>
          <w:p w14:paraId="544DA532" w14:textId="77777777" w:rsidR="00336ED4" w:rsidRPr="00D40254" w:rsidRDefault="00336ED4" w:rsidP="00B175B5">
            <w:r w:rsidRPr="00D40254">
              <w:t>4</w:t>
            </w:r>
          </w:p>
        </w:tc>
        <w:tc>
          <w:tcPr>
            <w:tcW w:w="9317" w:type="dxa"/>
            <w:shd w:val="clear" w:color="auto" w:fill="auto"/>
          </w:tcPr>
          <w:p w14:paraId="41C74568" w14:textId="77777777" w:rsidR="00336ED4" w:rsidRPr="00123852" w:rsidRDefault="00C450D2" w:rsidP="00C450D2">
            <w:r w:rsidRPr="002F3091">
              <w:rPr>
                <w:rFonts w:cs="Iskoola Pota" w:hint="cs"/>
                <w:cs/>
                <w:lang w:bidi="si-LK"/>
              </w:rPr>
              <w:t>මාකුඹුර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සහ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පිටකොටුව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ප්‍රදේශයේ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ධාවනය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වන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ත්‍රිරෝද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රථ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සුදුසුකම්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ලබයි</w:t>
            </w:r>
            <w:r w:rsidRPr="002F3091">
              <w:rPr>
                <w:rFonts w:cs="Iskoola Pota"/>
                <w:cs/>
                <w:lang w:bidi="si-LK"/>
              </w:rPr>
              <w:t>.</w:t>
            </w:r>
          </w:p>
        </w:tc>
      </w:tr>
      <w:tr w:rsidR="00336ED4" w:rsidRPr="00D40254" w14:paraId="7CDDEDCD" w14:textId="77777777" w:rsidTr="00B175B5">
        <w:trPr>
          <w:trHeight w:val="282"/>
        </w:trPr>
        <w:tc>
          <w:tcPr>
            <w:tcW w:w="508" w:type="dxa"/>
            <w:shd w:val="clear" w:color="auto" w:fill="auto"/>
            <w:vAlign w:val="center"/>
          </w:tcPr>
          <w:p w14:paraId="6BBDC0E8" w14:textId="77777777" w:rsidR="00336ED4" w:rsidRPr="00D40254" w:rsidRDefault="00336ED4" w:rsidP="00B175B5">
            <w:r w:rsidRPr="00D40254">
              <w:t>5</w:t>
            </w:r>
          </w:p>
        </w:tc>
        <w:tc>
          <w:tcPr>
            <w:tcW w:w="9317" w:type="dxa"/>
            <w:shd w:val="clear" w:color="auto" w:fill="auto"/>
          </w:tcPr>
          <w:p w14:paraId="699E66E2" w14:textId="77777777" w:rsidR="00336ED4" w:rsidRDefault="00C450D2" w:rsidP="00B175B5">
            <w:r w:rsidRPr="002F3091">
              <w:rPr>
                <w:rFonts w:cs="Iskoola Pota" w:hint="cs"/>
                <w:cs/>
                <w:lang w:bidi="si-LK"/>
              </w:rPr>
              <w:t>තනි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ත්‍රිරෝද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රථයකින්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ජීවනෝපාය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වන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අයදුම්කරුවන්ට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ප්‍රමුඛත්වය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දෙනු</w:t>
            </w:r>
            <w:r w:rsidRPr="002F3091">
              <w:rPr>
                <w:rFonts w:cs="Iskoola Pota"/>
                <w:cs/>
                <w:lang w:bidi="si-LK"/>
              </w:rPr>
              <w:t xml:space="preserve"> </w:t>
            </w:r>
            <w:r w:rsidRPr="002F3091">
              <w:rPr>
                <w:rFonts w:cs="Iskoola Pota" w:hint="cs"/>
                <w:cs/>
                <w:lang w:bidi="si-LK"/>
              </w:rPr>
              <w:t>ලැබේ</w:t>
            </w:r>
            <w:r w:rsidRPr="002F3091">
              <w:rPr>
                <w:rFonts w:cs="Iskoola Pota"/>
                <w:cs/>
                <w:lang w:bidi="si-LK"/>
              </w:rPr>
              <w:t>.</w:t>
            </w:r>
            <w:r w:rsidR="00336ED4" w:rsidRPr="00123852">
              <w:t xml:space="preserve"> </w:t>
            </w:r>
          </w:p>
        </w:tc>
      </w:tr>
    </w:tbl>
    <w:p w14:paraId="68F8BB6B" w14:textId="77777777" w:rsidR="00336ED4" w:rsidRDefault="00336ED4" w:rsidP="00336ED4">
      <w:pPr>
        <w:pStyle w:val="Text3"/>
      </w:pPr>
    </w:p>
    <w:p w14:paraId="293AF215" w14:textId="77777777" w:rsidR="00336ED4" w:rsidRPr="00787AC3" w:rsidRDefault="00787AC3" w:rsidP="00336ED4">
      <w:pPr>
        <w:pStyle w:val="Heading3"/>
        <w:tabs>
          <w:tab w:val="left" w:pos="7767"/>
        </w:tabs>
        <w:spacing w:after="0"/>
        <w:ind w:left="0" w:firstLine="0"/>
        <w:rPr>
          <w:rFonts w:cs="Iskoola Pota"/>
          <w:lang w:bidi="si-LK"/>
        </w:rPr>
      </w:pPr>
      <w:r>
        <w:rPr>
          <w:rFonts w:cs="Iskoola Pota" w:hint="cs"/>
          <w:cs/>
          <w:lang w:bidi="si-LK"/>
        </w:rPr>
        <w:t>ඇ කොටස</w:t>
      </w:r>
      <w:r w:rsidR="00336ED4" w:rsidRPr="0097325E">
        <w:t xml:space="preserve"> –</w:t>
      </w:r>
      <w:r w:rsidR="00336ED4">
        <w:t xml:space="preserve"> </w:t>
      </w:r>
      <w:r>
        <w:rPr>
          <w:rFonts w:cs="Iskoola Pota" w:hint="cs"/>
          <w:cs/>
          <w:lang w:bidi="si-LK"/>
        </w:rPr>
        <w:t>මූල්‍ය සමාගම්වල වගකීම්</w:t>
      </w:r>
    </w:p>
    <w:p w14:paraId="5565CCEB" w14:textId="77777777" w:rsidR="00336ED4" w:rsidRPr="00900025" w:rsidRDefault="00336ED4" w:rsidP="00336ED4">
      <w:pPr>
        <w:pStyle w:val="Text3"/>
        <w:rPr>
          <w:sz w:val="4"/>
          <w:szCs w:val="4"/>
        </w:rPr>
      </w:pPr>
    </w:p>
    <w:tbl>
      <w:tblPr>
        <w:tblW w:w="9881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9521"/>
      </w:tblGrid>
      <w:tr w:rsidR="00336ED4" w:rsidRPr="00D40254" w14:paraId="44E52DB1" w14:textId="77777777" w:rsidTr="00B175B5">
        <w:trPr>
          <w:trHeight w:val="502"/>
        </w:trPr>
        <w:tc>
          <w:tcPr>
            <w:tcW w:w="360" w:type="dxa"/>
            <w:shd w:val="clear" w:color="auto" w:fill="auto"/>
            <w:vAlign w:val="center"/>
          </w:tcPr>
          <w:p w14:paraId="3D73438A" w14:textId="77777777" w:rsidR="00336ED4" w:rsidRPr="00D40254" w:rsidRDefault="00336ED4" w:rsidP="00B175B5">
            <w:r w:rsidRPr="00D40254">
              <w:t>1</w:t>
            </w:r>
          </w:p>
        </w:tc>
        <w:tc>
          <w:tcPr>
            <w:tcW w:w="9521" w:type="dxa"/>
            <w:shd w:val="clear" w:color="auto" w:fill="auto"/>
          </w:tcPr>
          <w:p w14:paraId="09F2DBC1" w14:textId="77777777" w:rsidR="00336ED4" w:rsidRPr="00D54842" w:rsidRDefault="00787AC3" w:rsidP="00B175B5">
            <w:r w:rsidRPr="00787AC3">
              <w:rPr>
                <w:rFonts w:cs="Iskoola Pota" w:hint="cs"/>
                <w:cs/>
                <w:lang w:bidi="si-LK"/>
              </w:rPr>
              <w:t>ත්‍රිරෝද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රථය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ෆිනෑන්ස් පහසුකම් යටතේ ලබාගත් එකක්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නම්</w:t>
            </w:r>
            <w:r w:rsidRPr="00787AC3">
              <w:t xml:space="preserve">, </w:t>
            </w:r>
            <w:r w:rsidRPr="00787AC3">
              <w:rPr>
                <w:rFonts w:cs="Iskoola Pota" w:hint="cs"/>
                <w:cs/>
                <w:lang w:bidi="si-LK"/>
              </w:rPr>
              <w:t>වාහනය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පරිවර්තනය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කිරීමට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අවසර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දෙන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ලියුමක්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මූල්‍ය</w:t>
            </w:r>
            <w:r w:rsidRPr="00787AC3">
              <w:rPr>
                <w:rFonts w:cs="Iskoola Pota"/>
                <w:cs/>
                <w:lang w:bidi="si-LK"/>
              </w:rPr>
              <w:t>/</w:t>
            </w:r>
            <w:r w:rsidRPr="00787AC3">
              <w:rPr>
                <w:rFonts w:cs="Iskoola Pota" w:hint="cs"/>
                <w:cs/>
                <w:lang w:bidi="si-LK"/>
              </w:rPr>
              <w:t>ලීසිං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සමාගම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විසින්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නිකුත්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කළ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යුතුය</w:t>
            </w:r>
            <w:r w:rsidRPr="00787AC3">
              <w:rPr>
                <w:rFonts w:cs="Iskoola Pota"/>
                <w:cs/>
                <w:lang w:bidi="si-LK"/>
              </w:rPr>
              <w:t>.</w:t>
            </w:r>
          </w:p>
        </w:tc>
      </w:tr>
      <w:tr w:rsidR="00336ED4" w:rsidRPr="00D40254" w14:paraId="0DEE5A1F" w14:textId="77777777" w:rsidTr="00B175B5">
        <w:trPr>
          <w:trHeight w:val="502"/>
        </w:trPr>
        <w:tc>
          <w:tcPr>
            <w:tcW w:w="360" w:type="dxa"/>
            <w:shd w:val="clear" w:color="auto" w:fill="auto"/>
            <w:vAlign w:val="center"/>
          </w:tcPr>
          <w:p w14:paraId="2716AA15" w14:textId="77777777" w:rsidR="00336ED4" w:rsidRPr="00D40254" w:rsidRDefault="00336ED4" w:rsidP="00B175B5">
            <w:r w:rsidRPr="00D40254">
              <w:t>2</w:t>
            </w:r>
          </w:p>
        </w:tc>
        <w:tc>
          <w:tcPr>
            <w:tcW w:w="9521" w:type="dxa"/>
            <w:shd w:val="clear" w:color="auto" w:fill="auto"/>
          </w:tcPr>
          <w:p w14:paraId="2B87A5BF" w14:textId="77777777" w:rsidR="00336ED4" w:rsidRPr="00787AC3" w:rsidRDefault="00787AC3" w:rsidP="00B175B5">
            <w:pPr>
              <w:rPr>
                <w:rFonts w:cs="Iskoola Pota"/>
                <w:lang w:bidi="si-LK"/>
              </w:rPr>
            </w:pPr>
            <w:r w:rsidRPr="00787AC3">
              <w:rPr>
                <w:rFonts w:cs="Iskoola Pota" w:hint="cs"/>
                <w:cs/>
                <w:lang w:bidi="si-LK"/>
              </w:rPr>
              <w:t>ඉවත්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කරන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ලද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අභ්‍යන්තර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දහන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එන්ජිම</w:t>
            </w:r>
            <w:r w:rsidRPr="00787AC3">
              <w:rPr>
                <w:rFonts w:cs="Iskoola Pota"/>
                <w:cs/>
                <w:lang w:bidi="si-LK"/>
              </w:rPr>
              <w:t xml:space="preserve"> (</w:t>
            </w:r>
            <w:r w:rsidRPr="00787AC3">
              <w:t xml:space="preserve">ICE) </w:t>
            </w:r>
            <w:r w:rsidRPr="00787AC3">
              <w:rPr>
                <w:rFonts w:cs="Iskoola Pota" w:hint="cs"/>
                <w:cs/>
                <w:lang w:bidi="si-LK"/>
              </w:rPr>
              <w:t>රඳවා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තබා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ගැනීමේ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සහ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බැහැර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කිරීමේ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වගකීම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මූල්‍ය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සමාගම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භාර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ගත යුතුය. නැතිනම්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එය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ගබඩා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කිරීමට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සේවා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සපයන්නාට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උපදෙස්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ලබා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දෙනු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ඇත</w:t>
            </w:r>
            <w:r w:rsidRPr="00787AC3">
              <w:rPr>
                <w:rFonts w:cs="Iskoola Pota"/>
                <w:cs/>
                <w:lang w:bidi="si-LK"/>
              </w:rPr>
              <w:t xml:space="preserve">. </w:t>
            </w:r>
            <w:r w:rsidRPr="00787AC3">
              <w:rPr>
                <w:rFonts w:cs="Iskoola Pota" w:hint="cs"/>
                <w:cs/>
                <w:lang w:bidi="si-LK"/>
              </w:rPr>
              <w:t>අභ්‍යන්තර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දහන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එන්ජිමක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ගබඩා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පිරිවැය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මාස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හයක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කාලයක්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සඳහා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රුපියල්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t>6000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කි</w:t>
            </w:r>
            <w:r w:rsidRPr="00787AC3">
              <w:rPr>
                <w:rFonts w:cs="Iskoola Pota"/>
                <w:cs/>
                <w:lang w:bidi="si-LK"/>
              </w:rPr>
              <w:t>.</w:t>
            </w:r>
          </w:p>
        </w:tc>
      </w:tr>
      <w:tr w:rsidR="00336ED4" w:rsidRPr="00D40254" w14:paraId="5F894323" w14:textId="77777777" w:rsidTr="00B175B5">
        <w:trPr>
          <w:trHeight w:val="502"/>
        </w:trPr>
        <w:tc>
          <w:tcPr>
            <w:tcW w:w="360" w:type="dxa"/>
            <w:shd w:val="clear" w:color="auto" w:fill="auto"/>
            <w:vAlign w:val="center"/>
          </w:tcPr>
          <w:p w14:paraId="0C04008D" w14:textId="77777777" w:rsidR="00336ED4" w:rsidRPr="00D40254" w:rsidRDefault="00336ED4" w:rsidP="00B175B5">
            <w:r w:rsidRPr="00D40254">
              <w:t>3</w:t>
            </w:r>
          </w:p>
        </w:tc>
        <w:tc>
          <w:tcPr>
            <w:tcW w:w="9521" w:type="dxa"/>
            <w:shd w:val="clear" w:color="auto" w:fill="auto"/>
          </w:tcPr>
          <w:p w14:paraId="1095D7EC" w14:textId="77777777" w:rsidR="00336ED4" w:rsidRPr="00D54842" w:rsidRDefault="00787AC3" w:rsidP="00B175B5">
            <w:r w:rsidRPr="00787AC3">
              <w:rPr>
                <w:rFonts w:cs="Iskoola Pota" w:hint="cs"/>
                <w:cs/>
                <w:lang w:bidi="si-LK"/>
              </w:rPr>
              <w:t>ත්‍රිරෝද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රථයේ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සම්පූර්ණ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හිමිකරු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තනි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පුද්ගලයෙක</w:t>
            </w:r>
            <w:r>
              <w:rPr>
                <w:rFonts w:cs="Iskoola Pota" w:hint="cs"/>
                <w:cs/>
                <w:lang w:bidi="si-LK"/>
              </w:rPr>
              <w:t>ු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නම්</w:t>
            </w:r>
            <w:r w:rsidRPr="00787AC3">
              <w:t xml:space="preserve">, </w:t>
            </w:r>
            <w:r w:rsidRPr="00787AC3">
              <w:rPr>
                <w:rFonts w:cs="Iskoola Pota" w:hint="cs"/>
                <w:cs/>
                <w:lang w:bidi="si-LK"/>
              </w:rPr>
              <w:t>පරිවර්තන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ක්‍රියාවලියෙන්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ඉවත්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කරන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ලද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අභ්‍යන්තර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දහන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එන්ජිම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නියම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හිමිකරු</w:t>
            </w:r>
            <w:r w:rsidRPr="00787AC3">
              <w:rPr>
                <w:rFonts w:cs="Iskoola Pota"/>
                <w:cs/>
                <w:lang w:bidi="si-LK"/>
              </w:rPr>
              <w:t>/</w:t>
            </w:r>
            <w:r w:rsidRPr="00787AC3">
              <w:rPr>
                <w:rFonts w:cs="Iskoola Pota" w:hint="cs"/>
                <w:cs/>
                <w:lang w:bidi="si-LK"/>
              </w:rPr>
              <w:t>අයදුම්කරු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වෙත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ආපසු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ලබා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දෙනු</w:t>
            </w:r>
            <w:r w:rsidRPr="00787AC3">
              <w:rPr>
                <w:rFonts w:cs="Iskoola Pota"/>
                <w:cs/>
                <w:lang w:bidi="si-LK"/>
              </w:rPr>
              <w:t xml:space="preserve"> </w:t>
            </w:r>
            <w:r w:rsidRPr="00787AC3">
              <w:rPr>
                <w:rFonts w:cs="Iskoola Pota" w:hint="cs"/>
                <w:cs/>
                <w:lang w:bidi="si-LK"/>
              </w:rPr>
              <w:t>ඇත</w:t>
            </w:r>
            <w:r w:rsidRPr="00787AC3">
              <w:rPr>
                <w:rFonts w:cs="Iskoola Pota"/>
                <w:cs/>
                <w:lang w:bidi="si-LK"/>
              </w:rPr>
              <w:t>.</w:t>
            </w:r>
          </w:p>
        </w:tc>
      </w:tr>
      <w:tr w:rsidR="00336ED4" w:rsidRPr="00D40254" w14:paraId="481F26B4" w14:textId="77777777" w:rsidTr="00B175B5">
        <w:trPr>
          <w:trHeight w:val="502"/>
        </w:trPr>
        <w:tc>
          <w:tcPr>
            <w:tcW w:w="360" w:type="dxa"/>
            <w:shd w:val="clear" w:color="auto" w:fill="auto"/>
            <w:vAlign w:val="center"/>
          </w:tcPr>
          <w:p w14:paraId="2FE17DB7" w14:textId="77777777" w:rsidR="00336ED4" w:rsidRPr="00D40254" w:rsidRDefault="00336ED4" w:rsidP="00B175B5">
            <w:r w:rsidRPr="00D40254">
              <w:lastRenderedPageBreak/>
              <w:t>4</w:t>
            </w:r>
          </w:p>
        </w:tc>
        <w:tc>
          <w:tcPr>
            <w:tcW w:w="9521" w:type="dxa"/>
            <w:shd w:val="clear" w:color="auto" w:fill="auto"/>
          </w:tcPr>
          <w:p w14:paraId="78A0B3D0" w14:textId="77777777" w:rsidR="00336ED4" w:rsidRPr="00BF46BC" w:rsidRDefault="00BF46BC" w:rsidP="00B175B5">
            <w:pPr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>පෞ</w:t>
            </w:r>
            <w:r w:rsidR="00787AC3" w:rsidRPr="00787AC3">
              <w:rPr>
                <w:rFonts w:cs="Iskoola Pota" w:hint="cs"/>
                <w:cs/>
                <w:lang w:bidi="si-LK"/>
              </w:rPr>
              <w:t>ද්ගලික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මනාපයන්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හේතුවෙන්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අයිතිකරු</w:t>
            </w:r>
            <w:r>
              <w:rPr>
                <w:rFonts w:cs="Iskoola Pota" w:hint="cs"/>
                <w:cs/>
                <w:lang w:bidi="si-LK"/>
              </w:rPr>
              <w:t xml:space="preserve"> තම ත්‍රිරෝද රථය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නැවත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පරිවර්තනය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කිරීමට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තීරණය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කරන්නේ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නම්</w:t>
            </w:r>
            <w:r w:rsidR="00787AC3" w:rsidRPr="00787AC3">
              <w:t xml:space="preserve">, </w:t>
            </w:r>
            <w:r w:rsidR="00787AC3" w:rsidRPr="00787AC3">
              <w:rPr>
                <w:rFonts w:cs="Iskoola Pota" w:hint="cs"/>
                <w:cs/>
                <w:lang w:bidi="si-LK"/>
              </w:rPr>
              <w:t>එය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පරිවර්තනය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කිරීමෙන්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මාස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තුනක්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ඇතුළත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සේවා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සපයන්නාට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දැනුම්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දිය</w:t>
            </w:r>
            <w:r w:rsidR="00787AC3" w:rsidRPr="00787AC3">
              <w:rPr>
                <w:rFonts w:cs="Iskoola Pota"/>
                <w:cs/>
                <w:lang w:bidi="si-LK"/>
              </w:rPr>
              <w:t xml:space="preserve"> </w:t>
            </w:r>
            <w:r w:rsidR="00787AC3" w:rsidRPr="00787AC3">
              <w:rPr>
                <w:rFonts w:cs="Iskoola Pota" w:hint="cs"/>
                <w:cs/>
                <w:lang w:bidi="si-LK"/>
              </w:rPr>
              <w:t>යුතුය</w:t>
            </w:r>
            <w:r w:rsidR="00787AC3" w:rsidRPr="00787AC3">
              <w:rPr>
                <w:rFonts w:cs="Iskoola Pota"/>
                <w:cs/>
                <w:lang w:bidi="si-LK"/>
              </w:rPr>
              <w:t>.</w:t>
            </w:r>
          </w:p>
        </w:tc>
      </w:tr>
      <w:tr w:rsidR="00336ED4" w:rsidRPr="00D40254" w14:paraId="6F8CBCB6" w14:textId="77777777" w:rsidTr="00B175B5">
        <w:trPr>
          <w:trHeight w:val="502"/>
        </w:trPr>
        <w:tc>
          <w:tcPr>
            <w:tcW w:w="360" w:type="dxa"/>
            <w:shd w:val="clear" w:color="auto" w:fill="auto"/>
            <w:vAlign w:val="center"/>
          </w:tcPr>
          <w:p w14:paraId="6E1C8FD8" w14:textId="77777777" w:rsidR="00336ED4" w:rsidRPr="00D40254" w:rsidRDefault="00336ED4" w:rsidP="00B175B5">
            <w:r>
              <w:t>5</w:t>
            </w:r>
          </w:p>
        </w:tc>
        <w:tc>
          <w:tcPr>
            <w:tcW w:w="9521" w:type="dxa"/>
            <w:shd w:val="clear" w:color="auto" w:fill="auto"/>
          </w:tcPr>
          <w:p w14:paraId="58C7441C" w14:textId="77777777" w:rsidR="00336ED4" w:rsidRPr="00BF46BC" w:rsidRDefault="00BF46BC" w:rsidP="00B175B5">
            <w:pPr>
              <w:rPr>
                <w:rFonts w:cs="Iskoola Pota"/>
                <w:lang w:bidi="si-LK"/>
              </w:rPr>
            </w:pPr>
            <w:r w:rsidRPr="00BF46BC">
              <w:rPr>
                <w:rFonts w:cs="Iskoola Pota" w:hint="cs"/>
                <w:cs/>
                <w:lang w:bidi="si-LK"/>
              </w:rPr>
              <w:t>මුල්‍ය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සමාගම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විසින්</w:t>
            </w:r>
            <w:r>
              <w:rPr>
                <w:rFonts w:cs="Iskoola Pota" w:hint="cs"/>
                <w:cs/>
                <w:lang w:bidi="si-LK"/>
              </w:rPr>
              <w:t xml:space="preserve"> විරෝධය පළ නොකරන ලිපිය</w:t>
            </w:r>
            <w:r w:rsidRPr="00BF46BC">
              <w:rPr>
                <w:rFonts w:cs="Iskoola Pota"/>
                <w:cs/>
                <w:lang w:bidi="si-LK"/>
              </w:rPr>
              <w:t xml:space="preserve"> / </w:t>
            </w:r>
            <w:r w:rsidRPr="00BF46BC">
              <w:rPr>
                <w:rFonts w:cs="Iskoola Pota" w:hint="cs"/>
                <w:cs/>
                <w:lang w:bidi="si-LK"/>
              </w:rPr>
              <w:t>හිමිකරුගේ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ඉල්ලීම්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ලිපිය</w:t>
            </w:r>
            <w:r w:rsidRPr="00BF46BC">
              <w:rPr>
                <w:rFonts w:cs="Iskoola Pota"/>
                <w:cs/>
                <w:lang w:bidi="si-LK"/>
              </w:rPr>
              <w:t xml:space="preserve"> (</w:t>
            </w:r>
            <w:r>
              <w:rPr>
                <w:rFonts w:cs="Iskoola Pota" w:hint="cs"/>
                <w:cs/>
                <w:lang w:bidi="si-LK"/>
              </w:rPr>
              <w:t>ෆිනෑන්ස් පහසුකම් නොමැති නම්</w:t>
            </w:r>
            <w:r w:rsidRPr="00BF46BC">
              <w:rPr>
                <w:rFonts w:cs="Iskoola Pota"/>
                <w:cs/>
                <w:lang w:bidi="si-LK"/>
              </w:rPr>
              <w:t>)</w:t>
            </w:r>
            <w:r w:rsidRPr="00BF46BC">
              <w:t xml:space="preserve">, </w:t>
            </w:r>
            <w:r w:rsidRPr="00BF46BC">
              <w:rPr>
                <w:rFonts w:cs="Iskoola Pota" w:hint="cs"/>
                <w:cs/>
                <w:lang w:bidi="si-LK"/>
              </w:rPr>
              <w:t>ප්‍රතිප‍්‍රවර්තනය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සඳහා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="009956AD">
              <w:rPr>
                <w:rFonts w:cs="Iskoola Pota"/>
                <w:cs/>
                <w:lang w:bidi="si-LK"/>
              </w:rPr>
              <w:t>මෝටර් ප්‍රවාහන දෙපාර්තමේන්තුවේ</w:t>
            </w:r>
            <w:r w:rsidRPr="00BF46BC"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නිෂ්කාශනය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සහ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="009956AD">
              <w:rPr>
                <w:rFonts w:cs="Iskoola Pota" w:hint="cs"/>
                <w:cs/>
                <w:lang w:bidi="si-LK"/>
              </w:rPr>
              <w:t>අභ්‍යන්තර දහන</w:t>
            </w:r>
            <w:r w:rsidRPr="00BF46BC"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එන්ජිම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ලැබීමෙන්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පසු</w:t>
            </w:r>
            <w:r>
              <w:rPr>
                <w:rFonts w:cs="Iskoola Pota" w:hint="cs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ත්‍රිරෝද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රථය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නැවත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පරිවර්තනය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කරනු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ලැබේ</w:t>
            </w:r>
            <w:r w:rsidRPr="00BF46BC">
              <w:rPr>
                <w:rFonts w:cs="Iskoola Pota"/>
                <w:cs/>
                <w:lang w:bidi="si-LK"/>
              </w:rPr>
              <w:t xml:space="preserve">. </w:t>
            </w:r>
            <w:r w:rsidRPr="00BF46BC">
              <w:rPr>
                <w:rFonts w:cs="Iskoola Pota" w:hint="cs"/>
                <w:cs/>
                <w:lang w:bidi="si-LK"/>
              </w:rPr>
              <w:t>ඉවත්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කරන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ලද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විදුලි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පරිවර්තන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කට්ටලය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t xml:space="preserve">UNDP </w:t>
            </w:r>
            <w:r w:rsidRPr="00BF46BC">
              <w:rPr>
                <w:rFonts w:cs="Iskoola Pota" w:hint="cs"/>
                <w:cs/>
                <w:lang w:bidi="si-LK"/>
              </w:rPr>
              <w:t>සේවා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සපයන්නා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වෙත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ආපසු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ලබා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දෙනු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ඇත</w:t>
            </w:r>
            <w:r w:rsidRPr="00BF46BC">
              <w:rPr>
                <w:rFonts w:cs="Iskoola Pota"/>
                <w:cs/>
                <w:lang w:bidi="si-LK"/>
              </w:rPr>
              <w:t>.</w:t>
            </w:r>
          </w:p>
        </w:tc>
      </w:tr>
    </w:tbl>
    <w:p w14:paraId="05308A75" w14:textId="77777777" w:rsidR="00336ED4" w:rsidRPr="00C156F7" w:rsidRDefault="00336ED4" w:rsidP="00336ED4">
      <w:pPr>
        <w:pStyle w:val="Text3"/>
        <w:ind w:left="0"/>
        <w:rPr>
          <w:sz w:val="8"/>
          <w:szCs w:val="8"/>
        </w:rPr>
      </w:pPr>
    </w:p>
    <w:p w14:paraId="323C5331" w14:textId="77777777" w:rsidR="00336ED4" w:rsidRPr="00BF46BC" w:rsidRDefault="00BF46BC" w:rsidP="00336ED4">
      <w:pPr>
        <w:pStyle w:val="Heading3"/>
        <w:tabs>
          <w:tab w:val="left" w:pos="7767"/>
        </w:tabs>
        <w:spacing w:after="0"/>
        <w:rPr>
          <w:rFonts w:cs="Iskoola Pota"/>
          <w:lang w:bidi="si-LK"/>
        </w:rPr>
      </w:pPr>
      <w:r>
        <w:rPr>
          <w:rFonts w:cs="Iskoola Pota" w:hint="cs"/>
          <w:cs/>
          <w:lang w:bidi="si-LK"/>
        </w:rPr>
        <w:t>ඈ කොටස</w:t>
      </w:r>
      <w:r w:rsidR="00336ED4" w:rsidRPr="0097325E">
        <w:t xml:space="preserve"> –</w:t>
      </w:r>
      <w:r w:rsidR="00336ED4">
        <w:t xml:space="preserve"> </w:t>
      </w:r>
      <w:r>
        <w:rPr>
          <w:rFonts w:cs="Iskoola Pota" w:hint="cs"/>
          <w:cs/>
          <w:lang w:bidi="si-LK"/>
        </w:rPr>
        <w:t>වත්මන් හිමිකරුගේ වගකීම්</w:t>
      </w:r>
    </w:p>
    <w:p w14:paraId="4F504A7A" w14:textId="77777777" w:rsidR="00336ED4" w:rsidRPr="00900025" w:rsidRDefault="00336ED4" w:rsidP="00336ED4">
      <w:pPr>
        <w:pStyle w:val="Text3"/>
        <w:rPr>
          <w:sz w:val="4"/>
          <w:szCs w:val="4"/>
        </w:rPr>
      </w:pPr>
    </w:p>
    <w:tbl>
      <w:tblPr>
        <w:tblW w:w="9861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9501"/>
      </w:tblGrid>
      <w:tr w:rsidR="00336ED4" w:rsidRPr="00D40254" w14:paraId="77D3E07A" w14:textId="77777777" w:rsidTr="00B175B5">
        <w:trPr>
          <w:trHeight w:val="240"/>
        </w:trPr>
        <w:tc>
          <w:tcPr>
            <w:tcW w:w="360" w:type="dxa"/>
            <w:shd w:val="clear" w:color="auto" w:fill="auto"/>
            <w:vAlign w:val="center"/>
          </w:tcPr>
          <w:p w14:paraId="564615B1" w14:textId="77777777" w:rsidR="00336ED4" w:rsidRPr="00D40254" w:rsidRDefault="00336ED4" w:rsidP="00B175B5">
            <w:r w:rsidRPr="00D40254">
              <w:t>1</w:t>
            </w:r>
          </w:p>
        </w:tc>
        <w:tc>
          <w:tcPr>
            <w:tcW w:w="9501" w:type="dxa"/>
            <w:shd w:val="clear" w:color="auto" w:fill="auto"/>
          </w:tcPr>
          <w:p w14:paraId="59BB0C4E" w14:textId="77777777" w:rsidR="00336ED4" w:rsidRPr="00BF46BC" w:rsidRDefault="00BF46BC" w:rsidP="00B175B5">
            <w:pPr>
              <w:rPr>
                <w:rFonts w:cs="Iskoola Pota"/>
                <w:lang w:bidi="si-LK"/>
              </w:rPr>
            </w:pPr>
            <w:r w:rsidRPr="00BF46BC">
              <w:rPr>
                <w:rFonts w:cs="Iskoola Pota" w:hint="cs"/>
                <w:cs/>
                <w:lang w:bidi="si-LK"/>
              </w:rPr>
              <w:t>ලියාපදිංචි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හිමිකරු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ගමන්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දුර</w:t>
            </w:r>
            <w:r w:rsidRPr="00BF46BC">
              <w:t xml:space="preserve">, </w:t>
            </w:r>
            <w:r w:rsidRPr="00BF46BC">
              <w:rPr>
                <w:rFonts w:cs="Iskoola Pota" w:hint="cs"/>
                <w:cs/>
                <w:lang w:bidi="si-LK"/>
              </w:rPr>
              <w:t>වේගය</w:t>
            </w:r>
            <w:r w:rsidRPr="00BF46BC">
              <w:t xml:space="preserve">, </w:t>
            </w:r>
            <w:r w:rsidRPr="00BF46BC">
              <w:rPr>
                <w:rFonts w:cs="Iskoola Pota" w:hint="cs"/>
                <w:cs/>
                <w:lang w:bidi="si-LK"/>
              </w:rPr>
              <w:t>විදුලි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ඒකක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පරිභෝජනය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යනාදිය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පිළිබඳ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අවශ්‍ය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දත්ත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 xml:space="preserve">සහිතව </w:t>
            </w:r>
            <w:r w:rsidRPr="00BF46BC">
              <w:rPr>
                <w:rFonts w:cs="Iskoola Pota" w:hint="cs"/>
                <w:cs/>
                <w:lang w:bidi="si-LK"/>
              </w:rPr>
              <w:t>නියමිත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පරිදි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පුරවන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ලද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අයදුම්පතක්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එවීමෙන්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නියමිත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කාල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සීමාව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තුළ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වැඩසටහනට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සහභාගී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වීමට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කැමැත්ත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ප්‍රකාශ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කළ</w:t>
            </w:r>
            <w:r w:rsidRPr="00BF46BC">
              <w:rPr>
                <w:rFonts w:cs="Iskoola Pota"/>
                <w:cs/>
                <w:lang w:bidi="si-LK"/>
              </w:rPr>
              <w:t xml:space="preserve"> </w:t>
            </w:r>
            <w:r w:rsidRPr="00BF46BC">
              <w:rPr>
                <w:rFonts w:cs="Iskoola Pota" w:hint="cs"/>
                <w:cs/>
                <w:lang w:bidi="si-LK"/>
              </w:rPr>
              <w:t>යුතුය</w:t>
            </w:r>
            <w:r w:rsidRPr="00BF46BC">
              <w:rPr>
                <w:rFonts w:cs="Iskoola Pota"/>
                <w:cs/>
                <w:lang w:bidi="si-LK"/>
              </w:rPr>
              <w:t>.</w:t>
            </w:r>
            <w:r w:rsidR="00336ED4" w:rsidRPr="003C2EFC">
              <w:t xml:space="preserve"> </w:t>
            </w:r>
          </w:p>
        </w:tc>
      </w:tr>
      <w:tr w:rsidR="00336ED4" w:rsidRPr="00D40254" w14:paraId="1198D2D0" w14:textId="77777777" w:rsidTr="00B175B5">
        <w:trPr>
          <w:trHeight w:val="240"/>
        </w:trPr>
        <w:tc>
          <w:tcPr>
            <w:tcW w:w="360" w:type="dxa"/>
            <w:shd w:val="clear" w:color="auto" w:fill="auto"/>
            <w:vAlign w:val="center"/>
          </w:tcPr>
          <w:p w14:paraId="1657A7DA" w14:textId="77777777" w:rsidR="00336ED4" w:rsidRPr="00D40254" w:rsidRDefault="00336ED4" w:rsidP="00B175B5">
            <w:r w:rsidRPr="00D40254">
              <w:t>2</w:t>
            </w:r>
          </w:p>
        </w:tc>
        <w:tc>
          <w:tcPr>
            <w:tcW w:w="9501" w:type="dxa"/>
            <w:shd w:val="clear" w:color="auto" w:fill="auto"/>
          </w:tcPr>
          <w:p w14:paraId="3BCF0FAA" w14:textId="77777777" w:rsidR="00336ED4" w:rsidRPr="003C2EFC" w:rsidRDefault="002C29F0" w:rsidP="002C29F0">
            <w:r w:rsidRPr="002C29F0">
              <w:rPr>
                <w:rFonts w:cs="Iskoola Pota" w:hint="cs"/>
                <w:cs/>
                <w:lang w:bidi="si-LK"/>
              </w:rPr>
              <w:t>ත්‍රිරෝද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රථය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තෝරාගත්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පරිවර්තන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මධ්‍යස්ථානය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වෙත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ගෙන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යා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යුතු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අතර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පරිවර්තන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යෝග්‍යතා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අනුමැතිය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ලබා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ගැනීමට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පෙර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වාහනයේ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සියලුම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නෛතික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අනුමැතිය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සහ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="009956AD">
              <w:rPr>
                <w:rFonts w:cs="Iskoola Pota"/>
                <w:cs/>
                <w:lang w:bidi="si-LK"/>
              </w:rPr>
              <w:t>මෝටර් ප්‍රවාහන දෙපාර්තමේන්තුවේ</w:t>
            </w:r>
            <w:r w:rsidRPr="002C29F0"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නිෂ්කාශන</w:t>
            </w:r>
            <w:r>
              <w:rPr>
                <w:rFonts w:cs="Iskoola Pota" w:hint="cs"/>
                <w:cs/>
                <w:lang w:bidi="si-LK"/>
              </w:rPr>
              <w:t>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සපුරාලීමට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වගකීම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දරයි</w:t>
            </w:r>
            <w:r w:rsidRPr="002C29F0">
              <w:rPr>
                <w:rFonts w:cs="Iskoola Pota"/>
                <w:cs/>
                <w:lang w:bidi="si-LK"/>
              </w:rPr>
              <w:t>.</w:t>
            </w:r>
            <w:r w:rsidR="00336ED4" w:rsidRPr="003C2EFC">
              <w:t xml:space="preserve"> </w:t>
            </w:r>
          </w:p>
        </w:tc>
      </w:tr>
      <w:tr w:rsidR="00336ED4" w:rsidRPr="00D40254" w14:paraId="7F02B5A3" w14:textId="77777777" w:rsidTr="00B175B5">
        <w:trPr>
          <w:trHeight w:val="240"/>
        </w:trPr>
        <w:tc>
          <w:tcPr>
            <w:tcW w:w="360" w:type="dxa"/>
            <w:shd w:val="clear" w:color="auto" w:fill="auto"/>
            <w:vAlign w:val="center"/>
          </w:tcPr>
          <w:p w14:paraId="2EDC382D" w14:textId="77777777" w:rsidR="00336ED4" w:rsidRPr="00D40254" w:rsidRDefault="00336ED4" w:rsidP="00B175B5">
            <w:r w:rsidRPr="00D40254">
              <w:t>3</w:t>
            </w:r>
          </w:p>
        </w:tc>
        <w:tc>
          <w:tcPr>
            <w:tcW w:w="9501" w:type="dxa"/>
            <w:shd w:val="clear" w:color="auto" w:fill="auto"/>
          </w:tcPr>
          <w:p w14:paraId="5163DC2E" w14:textId="77777777" w:rsidR="00336ED4" w:rsidRPr="002C29F0" w:rsidRDefault="002C29F0" w:rsidP="00B175B5">
            <w:pPr>
              <w:rPr>
                <w:rFonts w:cs="Iskoola Pota"/>
                <w:lang w:bidi="si-LK"/>
              </w:rPr>
            </w:pPr>
            <w:r w:rsidRPr="002C29F0">
              <w:rPr>
                <w:rFonts w:cs="Iskoola Pota" w:hint="cs"/>
                <w:cs/>
                <w:lang w:bidi="si-LK"/>
              </w:rPr>
              <w:t>පරිවර්තන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කාලසීමාව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තුළදී</w:t>
            </w:r>
            <w:r w:rsidRPr="002C29F0">
              <w:t xml:space="preserve">, </w:t>
            </w:r>
            <w:r>
              <w:rPr>
                <w:rFonts w:cs="Iskoola Pota" w:hint="cs"/>
                <w:cs/>
                <w:lang w:bidi="si-LK"/>
              </w:rPr>
              <w:t>විද්‍යුත්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ත්‍රිරෝද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රථය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ක්‍රියාත්මක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කිරීම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සහ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කළමනාකරණය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කිරීම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සඳහා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පුහුණුව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ලබාගැනීමේ කාලසීමාව තුළදි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සහ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දින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t>14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නොඉක්මවන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ලියාපදිංචිය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සඳහා ගතවන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කාලසීමාව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තුළ</w:t>
            </w:r>
            <w:r>
              <w:rPr>
                <w:rFonts w:cs="Iskoola Pota" w:hint="cs"/>
                <w:cs/>
                <w:lang w:bidi="si-LK"/>
              </w:rPr>
              <w:t>දී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යම්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ආදායමක්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අහිමි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වුවහොත්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එය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හිමිකරු දරාගත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යුතුය</w:t>
            </w:r>
            <w:r w:rsidRPr="002C29F0">
              <w:rPr>
                <w:rFonts w:cs="Iskoola Pota"/>
                <w:cs/>
                <w:lang w:bidi="si-LK"/>
              </w:rPr>
              <w:t>.</w:t>
            </w:r>
            <w:r w:rsidR="00336ED4" w:rsidRPr="003C2EFC">
              <w:t xml:space="preserve"> </w:t>
            </w:r>
          </w:p>
        </w:tc>
      </w:tr>
      <w:tr w:rsidR="00336ED4" w:rsidRPr="00D40254" w14:paraId="7CD3D61A" w14:textId="77777777" w:rsidTr="00B175B5">
        <w:trPr>
          <w:trHeight w:val="240"/>
        </w:trPr>
        <w:tc>
          <w:tcPr>
            <w:tcW w:w="360" w:type="dxa"/>
            <w:shd w:val="clear" w:color="auto" w:fill="auto"/>
            <w:vAlign w:val="center"/>
          </w:tcPr>
          <w:p w14:paraId="25FF21C2" w14:textId="77777777" w:rsidR="00336ED4" w:rsidRPr="00D40254" w:rsidRDefault="00336ED4" w:rsidP="00B175B5">
            <w:r w:rsidRPr="00D40254">
              <w:t>4</w:t>
            </w:r>
          </w:p>
        </w:tc>
        <w:tc>
          <w:tcPr>
            <w:tcW w:w="9501" w:type="dxa"/>
            <w:shd w:val="clear" w:color="auto" w:fill="auto"/>
          </w:tcPr>
          <w:p w14:paraId="47BEC68C" w14:textId="77777777" w:rsidR="00336ED4" w:rsidRPr="003C2EFC" w:rsidRDefault="002C29F0" w:rsidP="00B175B5">
            <w:r w:rsidRPr="002C29F0">
              <w:rPr>
                <w:rFonts w:cs="Iskoola Pota" w:hint="cs"/>
                <w:cs/>
                <w:lang w:bidi="si-LK"/>
              </w:rPr>
              <w:t>පරිවර්තනය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කරන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ලද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විද්‍යුත් ත්‍රිරෝද රථය</w:t>
            </w:r>
            <w:r w:rsidRPr="002C29F0"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සඳහා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අවශ්‍ය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රක්ෂණ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ආවරණ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ලබා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ගැනීම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සඳහා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හිමිකරු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වගකිව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යුතුය</w:t>
            </w:r>
            <w:r w:rsidRPr="002C29F0">
              <w:rPr>
                <w:rFonts w:cs="Iskoola Pota"/>
                <w:cs/>
                <w:lang w:bidi="si-LK"/>
              </w:rPr>
              <w:t>.</w:t>
            </w:r>
          </w:p>
        </w:tc>
      </w:tr>
      <w:tr w:rsidR="00336ED4" w:rsidRPr="00D40254" w14:paraId="6A2CE57B" w14:textId="77777777" w:rsidTr="00B175B5">
        <w:trPr>
          <w:trHeight w:val="240"/>
        </w:trPr>
        <w:tc>
          <w:tcPr>
            <w:tcW w:w="360" w:type="dxa"/>
            <w:shd w:val="clear" w:color="auto" w:fill="auto"/>
            <w:vAlign w:val="center"/>
          </w:tcPr>
          <w:p w14:paraId="65C99D34" w14:textId="77777777" w:rsidR="00336ED4" w:rsidRPr="00D40254" w:rsidRDefault="00336ED4" w:rsidP="00B175B5">
            <w:r w:rsidRPr="00D40254">
              <w:t>5</w:t>
            </w:r>
          </w:p>
        </w:tc>
        <w:tc>
          <w:tcPr>
            <w:tcW w:w="9501" w:type="dxa"/>
            <w:shd w:val="clear" w:color="auto" w:fill="auto"/>
          </w:tcPr>
          <w:p w14:paraId="02A0B42D" w14:textId="77777777" w:rsidR="00336ED4" w:rsidRPr="00014B91" w:rsidRDefault="002C29F0" w:rsidP="00152A5A">
            <w:pPr>
              <w:rPr>
                <w:rFonts w:cs="Iskoola Pota"/>
                <w:lang w:bidi="si-LK"/>
              </w:rPr>
            </w:pPr>
            <w:r w:rsidRPr="002C29F0">
              <w:rPr>
                <w:rFonts w:cs="Iskoola Pota" w:hint="cs"/>
                <w:cs/>
                <w:lang w:bidi="si-LK"/>
              </w:rPr>
              <w:t>පරිවර්තනය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කරන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ලද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විද්‍යුත් ත්‍රිරෝද රථය</w:t>
            </w:r>
            <w:r w:rsidRPr="002C29F0"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ක්‍රියාත්මක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කිරීමේදී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කිසියම්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තාක්ෂණික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ගැටලුවක්</w:t>
            </w:r>
            <w:r w:rsidR="00014B91">
              <w:rPr>
                <w:rFonts w:cs="Iskoola Pota" w:hint="cs"/>
                <w:cs/>
                <w:lang w:bidi="si-LK"/>
              </w:rPr>
              <w:t xml:space="preserve"> මතු වේ නම්, එය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සේවා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සපයන්නාගේ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අවධානයට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යොමු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කළ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යුතුය</w:t>
            </w:r>
            <w:r w:rsidRPr="002C29F0">
              <w:rPr>
                <w:rFonts w:cs="Iskoola Pota"/>
                <w:cs/>
                <w:lang w:bidi="si-LK"/>
              </w:rPr>
              <w:t xml:space="preserve">. </w:t>
            </w:r>
            <w:r w:rsidRPr="002C29F0">
              <w:rPr>
                <w:rFonts w:cs="Iskoola Pota" w:hint="cs"/>
                <w:cs/>
                <w:lang w:bidi="si-LK"/>
              </w:rPr>
              <w:t>අයිතිකරු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="00014B91">
              <w:rPr>
                <w:rFonts w:cs="Iskoola Pota" w:hint="cs"/>
                <w:cs/>
                <w:lang w:bidi="si-LK"/>
              </w:rPr>
              <w:t>පෞ</w:t>
            </w:r>
            <w:r w:rsidRPr="002C29F0">
              <w:rPr>
                <w:rFonts w:cs="Iskoola Pota" w:hint="cs"/>
                <w:cs/>
                <w:lang w:bidi="si-LK"/>
              </w:rPr>
              <w:t>ද්ගලික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මනාපයන්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හේතුවෙන්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නැවත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පරිවර්තනය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කිරීමට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තීරණය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කරන්නේ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නම්</w:t>
            </w:r>
            <w:r w:rsidRPr="002C29F0">
              <w:t xml:space="preserve">, </w:t>
            </w:r>
            <w:r w:rsidR="00152A5A" w:rsidRPr="00787AC3">
              <w:rPr>
                <w:rFonts w:cs="Iskoola Pota" w:hint="cs"/>
                <w:cs/>
                <w:lang w:bidi="si-LK"/>
              </w:rPr>
              <w:t>පරිවර්තනය</w:t>
            </w:r>
            <w:r w:rsidR="00152A5A" w:rsidRPr="00787AC3">
              <w:rPr>
                <w:rFonts w:cs="Iskoola Pota"/>
                <w:cs/>
                <w:lang w:bidi="si-LK"/>
              </w:rPr>
              <w:t xml:space="preserve"> </w:t>
            </w:r>
            <w:r w:rsidR="00152A5A" w:rsidRPr="00787AC3">
              <w:rPr>
                <w:rFonts w:cs="Iskoola Pota" w:hint="cs"/>
                <w:cs/>
                <w:lang w:bidi="si-LK"/>
              </w:rPr>
              <w:t>කිරීමෙන්</w:t>
            </w:r>
            <w:r w:rsidR="00152A5A" w:rsidRPr="00787AC3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මාස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තුනක්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ඇතුළත</w:t>
            </w:r>
            <w:r w:rsidRPr="002C29F0">
              <w:t xml:space="preserve">, </w:t>
            </w:r>
            <w:r w:rsidR="009956AD">
              <w:rPr>
                <w:rFonts w:cs="Iskoola Pota"/>
                <w:cs/>
                <w:lang w:bidi="si-LK"/>
              </w:rPr>
              <w:t>මෝටර් ප්‍රවාහන දෙපාර්තමේන්තුවේ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නීති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සහ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රෙගුලාසි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යටතේ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="00014B91">
              <w:rPr>
                <w:rFonts w:cs="Iskoola Pota" w:hint="cs"/>
                <w:cs/>
                <w:lang w:bidi="si-LK"/>
              </w:rPr>
              <w:t>විද්‍යුත් ත්‍රිරෝද රථය</w:t>
            </w:r>
            <w:r w:rsidR="00014B91" w:rsidRPr="002C29F0"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නැවත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පෙට්‍රල්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="00014B91">
              <w:rPr>
                <w:rFonts w:cs="Iskoola Pota" w:hint="cs"/>
                <w:cs/>
                <w:lang w:bidi="si-LK"/>
              </w:rPr>
              <w:t>ත්‍රිරෝද රථයක්</w:t>
            </w:r>
            <w:r w:rsidR="00014B91" w:rsidRPr="002C29F0"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බවට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පරිවර්තනය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කළ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හැක</w:t>
            </w:r>
            <w:r w:rsidR="00014B91">
              <w:rPr>
                <w:rFonts w:cs="Iskoola Pota" w:hint="cs"/>
                <w:cs/>
                <w:lang w:bidi="si-LK"/>
              </w:rPr>
              <w:t>ිය</w:t>
            </w:r>
            <w:r w:rsidRPr="002C29F0">
              <w:rPr>
                <w:rFonts w:cs="Iskoola Pota"/>
                <w:cs/>
                <w:lang w:bidi="si-LK"/>
              </w:rPr>
              <w:t xml:space="preserve">. </w:t>
            </w:r>
            <w:r w:rsidRPr="002C29F0">
              <w:rPr>
                <w:rFonts w:cs="Iskoola Pota" w:hint="cs"/>
                <w:cs/>
                <w:lang w:bidi="si-LK"/>
              </w:rPr>
              <w:t>අයිතිකරුවන්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විසින්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වි</w:t>
            </w:r>
            <w:r w:rsidR="00014B91">
              <w:rPr>
                <w:rFonts w:cs="Iskoola Pota" w:hint="cs"/>
                <w:cs/>
                <w:lang w:bidi="si-LK"/>
              </w:rPr>
              <w:t>ද්‍යුත්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කට්ටලය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සේවා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සපයන්නා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වෙත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ආපසු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="00014B91">
              <w:rPr>
                <w:rFonts w:cs="Iskoola Pota" w:hint="cs"/>
                <w:cs/>
                <w:lang w:bidi="si-LK"/>
              </w:rPr>
              <w:t>භාර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දිය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යුතුය</w:t>
            </w:r>
            <w:r w:rsidRPr="002C29F0">
              <w:rPr>
                <w:rFonts w:cs="Iskoola Pota"/>
                <w:cs/>
                <w:lang w:bidi="si-LK"/>
              </w:rPr>
              <w:t xml:space="preserve">. </w:t>
            </w:r>
            <w:r w:rsidRPr="002C29F0">
              <w:rPr>
                <w:rFonts w:cs="Iskoola Pota" w:hint="cs"/>
                <w:cs/>
                <w:lang w:bidi="si-LK"/>
              </w:rPr>
              <w:t>පසුව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පෙට්‍රල්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වාහනයක්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ලෙස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ලියාපදිංචි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කිරීම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වත්මන්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හිමිකරුගේ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Pr="002C29F0">
              <w:rPr>
                <w:rFonts w:cs="Iskoola Pota" w:hint="cs"/>
                <w:cs/>
                <w:lang w:bidi="si-LK"/>
              </w:rPr>
              <w:t>වගකීම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  <w:r w:rsidR="00014B91">
              <w:rPr>
                <w:rFonts w:cs="Iskoola Pota" w:hint="cs"/>
                <w:cs/>
                <w:lang w:bidi="si-LK"/>
              </w:rPr>
              <w:t>යටතේ සිදුවේ.</w:t>
            </w:r>
            <w:r w:rsidRPr="002C29F0">
              <w:rPr>
                <w:rFonts w:cs="Iskoola Pota"/>
                <w:cs/>
                <w:lang w:bidi="si-LK"/>
              </w:rPr>
              <w:t xml:space="preserve"> </w:t>
            </w:r>
          </w:p>
        </w:tc>
      </w:tr>
      <w:tr w:rsidR="00336ED4" w:rsidRPr="00D40254" w14:paraId="45C33365" w14:textId="77777777" w:rsidTr="00B175B5">
        <w:trPr>
          <w:trHeight w:val="240"/>
        </w:trPr>
        <w:tc>
          <w:tcPr>
            <w:tcW w:w="360" w:type="dxa"/>
            <w:shd w:val="clear" w:color="auto" w:fill="auto"/>
            <w:vAlign w:val="center"/>
          </w:tcPr>
          <w:p w14:paraId="576C964C" w14:textId="77777777" w:rsidR="00336ED4" w:rsidRPr="00D40254" w:rsidRDefault="00336ED4" w:rsidP="00B175B5">
            <w:r w:rsidRPr="00D40254">
              <w:t>6</w:t>
            </w:r>
          </w:p>
        </w:tc>
        <w:tc>
          <w:tcPr>
            <w:tcW w:w="9501" w:type="dxa"/>
            <w:shd w:val="clear" w:color="auto" w:fill="auto"/>
          </w:tcPr>
          <w:p w14:paraId="7BCEC0B1" w14:textId="77777777" w:rsidR="00336ED4" w:rsidRPr="00014B91" w:rsidRDefault="00014B91" w:rsidP="00B175B5">
            <w:pPr>
              <w:rPr>
                <w:rFonts w:cs="Iskoola Pota"/>
                <w:lang w:bidi="si-LK"/>
              </w:rPr>
            </w:pPr>
            <w:r w:rsidRPr="00014B91">
              <w:rPr>
                <w:rFonts w:cs="Iskoola Pota" w:hint="cs"/>
                <w:cs/>
                <w:lang w:bidi="si-LK"/>
              </w:rPr>
              <w:t>පුහුණුවට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සහභාගී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වීමට</w:t>
            </w:r>
            <w:r w:rsidRPr="00014B91">
              <w:t xml:space="preserve">, </w:t>
            </w:r>
            <w:r w:rsidRPr="00014B91">
              <w:rPr>
                <w:rFonts w:cs="Iskoola Pota" w:hint="cs"/>
                <w:cs/>
                <w:lang w:bidi="si-LK"/>
              </w:rPr>
              <w:t>සේවා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සපයන්නා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විසින්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සපයනු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ලබන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මෙහෙයුම්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උපදෙස්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අනුගමනය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කිරීමට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සහ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එකඟ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වූ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නියමයන්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සහ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කොන්දේසි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අනුව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අවශ්‍ය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දත්ත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සහ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තොරතුරු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සැපයීමට</w:t>
            </w:r>
            <w:r>
              <w:rPr>
                <w:rFonts w:cs="Iskoola Pota" w:hint="cs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හිමිකරු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බැඳී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සිටී</w:t>
            </w:r>
            <w:r w:rsidRPr="00014B91">
              <w:rPr>
                <w:rFonts w:cs="Iskoola Pota"/>
                <w:cs/>
                <w:lang w:bidi="si-LK"/>
              </w:rPr>
              <w:t xml:space="preserve">. </w:t>
            </w:r>
          </w:p>
        </w:tc>
      </w:tr>
      <w:tr w:rsidR="00336ED4" w:rsidRPr="00D40254" w14:paraId="21618091" w14:textId="77777777" w:rsidTr="00B175B5">
        <w:trPr>
          <w:trHeight w:val="240"/>
        </w:trPr>
        <w:tc>
          <w:tcPr>
            <w:tcW w:w="360" w:type="dxa"/>
            <w:shd w:val="clear" w:color="auto" w:fill="auto"/>
            <w:vAlign w:val="center"/>
          </w:tcPr>
          <w:p w14:paraId="6C979583" w14:textId="77777777" w:rsidR="00336ED4" w:rsidRPr="00D40254" w:rsidRDefault="00336ED4" w:rsidP="00B175B5">
            <w:r>
              <w:t>7</w:t>
            </w:r>
          </w:p>
        </w:tc>
        <w:tc>
          <w:tcPr>
            <w:tcW w:w="9501" w:type="dxa"/>
            <w:shd w:val="clear" w:color="auto" w:fill="auto"/>
          </w:tcPr>
          <w:p w14:paraId="0E4FAB0B" w14:textId="77777777" w:rsidR="00336ED4" w:rsidRPr="00014B91" w:rsidRDefault="00014B91" w:rsidP="00B175B5">
            <w:pPr>
              <w:rPr>
                <w:rFonts w:cs="Iskoola Pota"/>
                <w:lang w:bidi="si-LK"/>
              </w:rPr>
            </w:pPr>
            <w:r w:rsidRPr="00014B91">
              <w:rPr>
                <w:rFonts w:cs="Iskoola Pota" w:hint="cs"/>
                <w:cs/>
                <w:lang w:bidi="si-LK"/>
              </w:rPr>
              <w:t>පුහුණුව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අතරතුර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ඔවුන්ට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ලබා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දී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ඇති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උපදෙස්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අනුව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හිමිකරු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විසින්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පරිවර්තනය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කරන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ලද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="00152A5A">
              <w:rPr>
                <w:rFonts w:cs="Iskoola Pota" w:hint="cs"/>
                <w:cs/>
                <w:lang w:bidi="si-LK"/>
              </w:rPr>
              <w:t>විද්‍යුත්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ත්‍රිරෝද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රථ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ගෘහස්ථ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විදුලි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සැපයුමෙන්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හෝ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වාණිජමය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වශයෙන්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පවතින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ආරෝපණ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මධ්‍යස්ථාන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භාවිතා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කර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 xml:space="preserve">ආරෝපණය </w:t>
            </w:r>
            <w:r w:rsidRPr="00014B91">
              <w:rPr>
                <w:rFonts w:cs="Iskoola Pota" w:hint="cs"/>
                <w:cs/>
                <w:lang w:bidi="si-LK"/>
              </w:rPr>
              <w:t>කරනු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ඇත</w:t>
            </w:r>
            <w:r w:rsidRPr="00014B91">
              <w:rPr>
                <w:rFonts w:cs="Iskoola Pota"/>
                <w:cs/>
                <w:lang w:bidi="si-LK"/>
              </w:rPr>
              <w:t xml:space="preserve">. </w:t>
            </w:r>
          </w:p>
        </w:tc>
      </w:tr>
    </w:tbl>
    <w:p w14:paraId="348DFDAA" w14:textId="77777777" w:rsidR="00336ED4" w:rsidRPr="009D63D8" w:rsidRDefault="00336ED4" w:rsidP="00336ED4">
      <w:pPr>
        <w:pStyle w:val="Text3"/>
        <w:rPr>
          <w:sz w:val="2"/>
          <w:szCs w:val="2"/>
        </w:rPr>
      </w:pPr>
    </w:p>
    <w:p w14:paraId="46492512" w14:textId="77777777" w:rsidR="00336ED4" w:rsidRPr="00900025" w:rsidRDefault="00014B91" w:rsidP="00014B91">
      <w:pPr>
        <w:pStyle w:val="Heading3"/>
        <w:tabs>
          <w:tab w:val="left" w:pos="7767"/>
        </w:tabs>
        <w:spacing w:after="0"/>
        <w:rPr>
          <w:sz w:val="4"/>
          <w:szCs w:val="4"/>
        </w:rPr>
      </w:pPr>
      <w:r>
        <w:rPr>
          <w:rFonts w:cs="Iskoola Pota" w:hint="cs"/>
          <w:cs/>
          <w:lang w:bidi="si-LK"/>
        </w:rPr>
        <w:t>ඉ කොටස</w:t>
      </w:r>
      <w:r w:rsidR="00336ED4" w:rsidRPr="0097325E">
        <w:t xml:space="preserve"> –</w:t>
      </w:r>
      <w:r w:rsidR="00336ED4">
        <w:t xml:space="preserve"> </w:t>
      </w:r>
      <w:r w:rsidRPr="00014B91">
        <w:rPr>
          <w:rFonts w:cs="Iskoola Pota" w:hint="cs"/>
          <w:cs/>
          <w:lang w:bidi="si-LK"/>
        </w:rPr>
        <w:t>පරිවර්තනය</w:t>
      </w:r>
      <w:r w:rsidRPr="00014B91">
        <w:rPr>
          <w:rFonts w:cs="Iskoola Pota"/>
          <w:cs/>
          <w:lang w:bidi="si-LK"/>
        </w:rPr>
        <w:t xml:space="preserve"> </w:t>
      </w:r>
      <w:r w:rsidRPr="00014B91">
        <w:rPr>
          <w:rFonts w:cs="Iskoola Pota" w:hint="cs"/>
          <w:cs/>
          <w:lang w:bidi="si-LK"/>
        </w:rPr>
        <w:t>භාර</w:t>
      </w:r>
      <w:r w:rsidRPr="00014B91">
        <w:rPr>
          <w:rFonts w:cs="Iskoola Pota"/>
          <w:cs/>
          <w:lang w:bidi="si-LK"/>
        </w:rPr>
        <w:t xml:space="preserve"> </w:t>
      </w:r>
      <w:r w:rsidRPr="00014B91">
        <w:rPr>
          <w:rFonts w:cs="Iskoola Pota" w:hint="cs"/>
          <w:cs/>
          <w:lang w:bidi="si-LK"/>
        </w:rPr>
        <w:t>ගන්නා</w:t>
      </w:r>
      <w:r w:rsidRPr="00014B91">
        <w:rPr>
          <w:rFonts w:cs="Iskoola Pota"/>
          <w:cs/>
          <w:lang w:bidi="si-LK"/>
        </w:rPr>
        <w:t xml:space="preserve"> </w:t>
      </w:r>
      <w:r w:rsidRPr="00014B91">
        <w:rPr>
          <w:rFonts w:cs="Iskoola Pota" w:hint="cs"/>
          <w:cs/>
          <w:lang w:bidi="si-LK"/>
        </w:rPr>
        <w:t>සේවා</w:t>
      </w:r>
      <w:r w:rsidRPr="00014B91">
        <w:rPr>
          <w:rFonts w:cs="Iskoola Pota"/>
          <w:cs/>
          <w:lang w:bidi="si-LK"/>
        </w:rPr>
        <w:t xml:space="preserve"> </w:t>
      </w:r>
      <w:r w:rsidRPr="00014B91">
        <w:rPr>
          <w:rFonts w:cs="Iskoola Pota" w:hint="cs"/>
          <w:cs/>
          <w:lang w:bidi="si-LK"/>
        </w:rPr>
        <w:t>සපයන්නාගේ</w:t>
      </w:r>
      <w:r w:rsidRPr="00014B91">
        <w:rPr>
          <w:rFonts w:cs="Iskoola Pota"/>
          <w:cs/>
          <w:lang w:bidi="si-LK"/>
        </w:rPr>
        <w:t xml:space="preserve"> </w:t>
      </w:r>
      <w:r w:rsidRPr="00014B91">
        <w:rPr>
          <w:rFonts w:cs="Iskoola Pota" w:hint="cs"/>
          <w:cs/>
          <w:lang w:bidi="si-LK"/>
        </w:rPr>
        <w:t>වගකීම</w:t>
      </w:r>
    </w:p>
    <w:tbl>
      <w:tblPr>
        <w:tblW w:w="9811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"/>
        <w:gridCol w:w="9450"/>
      </w:tblGrid>
      <w:tr w:rsidR="00336ED4" w:rsidRPr="00D40254" w14:paraId="7F7392FE" w14:textId="77777777" w:rsidTr="00B175B5">
        <w:trPr>
          <w:trHeight w:val="289"/>
        </w:trPr>
        <w:tc>
          <w:tcPr>
            <w:tcW w:w="361" w:type="dxa"/>
            <w:shd w:val="clear" w:color="auto" w:fill="auto"/>
            <w:vAlign w:val="center"/>
          </w:tcPr>
          <w:p w14:paraId="7F1FF3DC" w14:textId="77777777" w:rsidR="00336ED4" w:rsidRPr="00D40254" w:rsidRDefault="00336ED4" w:rsidP="00B175B5">
            <w:r w:rsidRPr="00D40254">
              <w:t>1</w:t>
            </w:r>
          </w:p>
        </w:tc>
        <w:tc>
          <w:tcPr>
            <w:tcW w:w="9450" w:type="dxa"/>
            <w:shd w:val="clear" w:color="auto" w:fill="auto"/>
          </w:tcPr>
          <w:p w14:paraId="07DB3457" w14:textId="77777777" w:rsidR="00336ED4" w:rsidRPr="00014B91" w:rsidRDefault="00014B91" w:rsidP="00B175B5">
            <w:pPr>
              <w:rPr>
                <w:rFonts w:cs="Iskoola Pota"/>
                <w:lang w:bidi="si-LK"/>
              </w:rPr>
            </w:pPr>
            <w:r w:rsidRPr="00014B91">
              <w:rPr>
                <w:rFonts w:cs="Iskoola Pota" w:hint="cs"/>
                <w:cs/>
                <w:lang w:bidi="si-LK"/>
              </w:rPr>
              <w:t>තෝරාගත්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වාහන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පරිවර්තනය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සඳහා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යෝග්‍යතාවය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තහවුරු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="00365DFF">
              <w:rPr>
                <w:rFonts w:cs="Iskoola Pota" w:hint="cs"/>
                <w:cs/>
                <w:lang w:bidi="si-LK"/>
              </w:rPr>
              <w:t>කිරීම,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කාලසීමා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සහ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තත්ත්ව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 w:rsidRPr="00014B91">
              <w:rPr>
                <w:rFonts w:cs="Iskoola Pota" w:hint="cs"/>
                <w:cs/>
                <w:lang w:bidi="si-LK"/>
              </w:rPr>
              <w:t>අවශ්‍යතා</w:t>
            </w:r>
            <w:r w:rsidRPr="00014B91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අනුව පරිවර්තන සිදුකිරීම</w:t>
            </w:r>
            <w:r w:rsidRPr="00014B91">
              <w:rPr>
                <w:rFonts w:cs="Iskoola Pota"/>
                <w:cs/>
                <w:lang w:bidi="si-LK"/>
              </w:rPr>
              <w:t>.</w:t>
            </w:r>
            <w:r w:rsidR="00336ED4" w:rsidRPr="00D755C6">
              <w:t xml:space="preserve"> </w:t>
            </w:r>
          </w:p>
        </w:tc>
      </w:tr>
      <w:tr w:rsidR="00336ED4" w:rsidRPr="00D40254" w14:paraId="7D91A2A1" w14:textId="77777777" w:rsidTr="00B175B5">
        <w:trPr>
          <w:trHeight w:val="289"/>
        </w:trPr>
        <w:tc>
          <w:tcPr>
            <w:tcW w:w="361" w:type="dxa"/>
            <w:shd w:val="clear" w:color="auto" w:fill="auto"/>
            <w:vAlign w:val="center"/>
          </w:tcPr>
          <w:p w14:paraId="0FDB0C9E" w14:textId="77777777" w:rsidR="00336ED4" w:rsidRPr="00D40254" w:rsidRDefault="00336ED4" w:rsidP="00B175B5">
            <w:r w:rsidRPr="00D40254">
              <w:t>2</w:t>
            </w:r>
          </w:p>
        </w:tc>
        <w:tc>
          <w:tcPr>
            <w:tcW w:w="9450" w:type="dxa"/>
            <w:shd w:val="clear" w:color="auto" w:fill="auto"/>
          </w:tcPr>
          <w:p w14:paraId="617FC411" w14:textId="77777777" w:rsidR="00336ED4" w:rsidRPr="00D66916" w:rsidRDefault="00D66916" w:rsidP="00B175B5">
            <w:pPr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>අභ්‍යන්තර දහන එන්ජිම</w:t>
            </w:r>
            <w:r w:rsidRPr="00D66916"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සහ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එහි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කොටස්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කිසිදු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භෞතික</w:t>
            </w:r>
            <w:r w:rsidRPr="00D66916">
              <w:rPr>
                <w:rFonts w:cs="Iskoola Pota"/>
                <w:cs/>
                <w:lang w:bidi="si-LK"/>
              </w:rPr>
              <w:t>/</w:t>
            </w:r>
            <w:r w:rsidRPr="00D66916">
              <w:rPr>
                <w:rFonts w:cs="Iskoola Pota" w:hint="cs"/>
                <w:cs/>
                <w:lang w:bidi="si-LK"/>
              </w:rPr>
              <w:t>තාක්ෂණික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හානියකින්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තොරව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ඉවත්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කර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එකඟ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වූ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කොන්දේසිවලට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අනුව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මාස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t>3</w:t>
            </w:r>
            <w:r w:rsidRPr="00D66916">
              <w:rPr>
                <w:rFonts w:cs="Iskoola Pota" w:hint="cs"/>
                <w:cs/>
                <w:lang w:bidi="si-LK"/>
              </w:rPr>
              <w:t>ක්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ආරක්ෂිතව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තබා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ගැනීම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සඳහා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අයිතිකරුට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භාර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දෙන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බවට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සහතික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වීම.</w:t>
            </w:r>
            <w:r w:rsidR="00336ED4" w:rsidRPr="00D755C6">
              <w:t xml:space="preserve"> </w:t>
            </w:r>
          </w:p>
        </w:tc>
      </w:tr>
      <w:tr w:rsidR="00336ED4" w:rsidRPr="00D40254" w14:paraId="26EF44DE" w14:textId="77777777" w:rsidTr="00B175B5">
        <w:trPr>
          <w:trHeight w:val="289"/>
        </w:trPr>
        <w:tc>
          <w:tcPr>
            <w:tcW w:w="361" w:type="dxa"/>
            <w:shd w:val="clear" w:color="auto" w:fill="auto"/>
            <w:vAlign w:val="center"/>
          </w:tcPr>
          <w:p w14:paraId="5718EE40" w14:textId="77777777" w:rsidR="00336ED4" w:rsidRPr="00D40254" w:rsidRDefault="00336ED4" w:rsidP="00B175B5">
            <w:r w:rsidRPr="00D40254">
              <w:t>3</w:t>
            </w:r>
          </w:p>
        </w:tc>
        <w:tc>
          <w:tcPr>
            <w:tcW w:w="9450" w:type="dxa"/>
            <w:shd w:val="clear" w:color="auto" w:fill="auto"/>
          </w:tcPr>
          <w:p w14:paraId="7278FF83" w14:textId="77777777" w:rsidR="00336ED4" w:rsidRPr="00D66916" w:rsidRDefault="00D66916" w:rsidP="00B175B5">
            <w:pPr>
              <w:rPr>
                <w:rFonts w:cs="Iskoola Pota"/>
                <w:lang w:bidi="si-LK"/>
              </w:rPr>
            </w:pPr>
            <w:r w:rsidRPr="00D66916">
              <w:rPr>
                <w:rFonts w:cs="Iskoola Pota" w:hint="cs"/>
                <w:cs/>
                <w:lang w:bidi="si-LK"/>
              </w:rPr>
              <w:t>පරිවර්තනය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කරන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ලද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විද්‍යුත් ත්‍රිරෝද රථවල ක්‍රියාත්මක කරන්නන්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 xml:space="preserve">ඒවා </w:t>
            </w:r>
            <w:r w:rsidRPr="00D66916">
              <w:rPr>
                <w:rFonts w:cs="Iskoola Pota" w:hint="cs"/>
                <w:cs/>
                <w:lang w:bidi="si-LK"/>
              </w:rPr>
              <w:t>ක්‍රියාත්මක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කිරීම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සහ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නඩත්තු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කිරීම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පිළිබඳව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පුහුණු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කිරීම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සහ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ක්‍රියාකරු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විසින්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අනුගමනය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කළ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යුතු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ලිඛිත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උපදෙස්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සැපයීම</w:t>
            </w:r>
          </w:p>
        </w:tc>
      </w:tr>
      <w:tr w:rsidR="00336ED4" w:rsidRPr="00D40254" w14:paraId="41357BC5" w14:textId="77777777" w:rsidTr="00B175B5">
        <w:trPr>
          <w:trHeight w:val="289"/>
        </w:trPr>
        <w:tc>
          <w:tcPr>
            <w:tcW w:w="361" w:type="dxa"/>
            <w:shd w:val="clear" w:color="auto" w:fill="auto"/>
            <w:vAlign w:val="center"/>
          </w:tcPr>
          <w:p w14:paraId="4431D14A" w14:textId="77777777" w:rsidR="00336ED4" w:rsidRPr="00D40254" w:rsidRDefault="00336ED4" w:rsidP="00B175B5">
            <w:r w:rsidRPr="00D40254">
              <w:t>4</w:t>
            </w:r>
          </w:p>
        </w:tc>
        <w:tc>
          <w:tcPr>
            <w:tcW w:w="9450" w:type="dxa"/>
            <w:shd w:val="clear" w:color="auto" w:fill="auto"/>
          </w:tcPr>
          <w:p w14:paraId="4636D927" w14:textId="77777777" w:rsidR="00336ED4" w:rsidRPr="00D66916" w:rsidRDefault="00D66916" w:rsidP="00B175B5">
            <w:pPr>
              <w:rPr>
                <w:rFonts w:cs="Iskoola Pota"/>
                <w:lang w:bidi="si-LK"/>
              </w:rPr>
            </w:pPr>
            <w:r w:rsidRPr="00D66916">
              <w:rPr>
                <w:rFonts w:cs="Iskoola Pota" w:hint="cs"/>
                <w:cs/>
                <w:lang w:bidi="si-LK"/>
              </w:rPr>
              <w:t>ක්‍රියාකරුගෙන්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 xml:space="preserve">ලබාගත යුතු </w:t>
            </w:r>
            <w:r w:rsidRPr="00D66916">
              <w:rPr>
                <w:rFonts w:cs="Iskoola Pota" w:hint="cs"/>
                <w:cs/>
                <w:lang w:bidi="si-LK"/>
              </w:rPr>
              <w:t>දත්ත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සහ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තොරතුරු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අවශ්‍යතා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පැහැදිලි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කර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ඔවුන්ට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ලබා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දී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ඇති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නියමයන්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සහ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කොන්දේසි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අනුව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දත්ත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රැස්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කිරීම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පිළිබඳ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උපදෙස්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 w:rsidRPr="00D66916">
              <w:rPr>
                <w:rFonts w:cs="Iskoola Pota" w:hint="cs"/>
                <w:cs/>
                <w:lang w:bidi="si-LK"/>
              </w:rPr>
              <w:t>ලබා</w:t>
            </w:r>
            <w:r w:rsidRPr="00D66916">
              <w:rPr>
                <w:rFonts w:cs="Iskoola Pota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දීම</w:t>
            </w:r>
            <w:r w:rsidRPr="00D66916">
              <w:rPr>
                <w:rFonts w:cs="Iskoola Pota"/>
                <w:cs/>
                <w:lang w:bidi="si-LK"/>
              </w:rPr>
              <w:t>.</w:t>
            </w:r>
          </w:p>
        </w:tc>
      </w:tr>
      <w:tr w:rsidR="00336ED4" w:rsidRPr="00D40254" w14:paraId="5DA17039" w14:textId="77777777" w:rsidTr="00B175B5">
        <w:trPr>
          <w:trHeight w:val="289"/>
        </w:trPr>
        <w:tc>
          <w:tcPr>
            <w:tcW w:w="361" w:type="dxa"/>
            <w:shd w:val="clear" w:color="auto" w:fill="auto"/>
            <w:vAlign w:val="center"/>
          </w:tcPr>
          <w:p w14:paraId="3BD9FCCC" w14:textId="77777777" w:rsidR="00336ED4" w:rsidRPr="00D40254" w:rsidRDefault="00336ED4" w:rsidP="00B175B5">
            <w:r w:rsidRPr="00D40254">
              <w:t>5</w:t>
            </w:r>
          </w:p>
        </w:tc>
        <w:tc>
          <w:tcPr>
            <w:tcW w:w="9450" w:type="dxa"/>
            <w:shd w:val="clear" w:color="auto" w:fill="auto"/>
          </w:tcPr>
          <w:p w14:paraId="34C3FBD8" w14:textId="77777777" w:rsidR="00336ED4" w:rsidRPr="00214698" w:rsidRDefault="009956AD" w:rsidP="00B175B5">
            <w:pPr>
              <w:rPr>
                <w:rFonts w:cs="Iskoola Pota"/>
                <w:lang w:bidi="si-LK"/>
              </w:rPr>
            </w:pPr>
            <w:r>
              <w:rPr>
                <w:rFonts w:cs="Iskoola Pota"/>
                <w:cs/>
                <w:lang w:bidi="si-LK"/>
              </w:rPr>
              <w:t>මෝටර් ප්‍රවාහන දෙපාර්තමේන්තුවේ</w:t>
            </w:r>
            <w:r w:rsidR="00D66916" w:rsidRPr="00D66916">
              <w:t xml:space="preserve"> </w:t>
            </w:r>
            <w:r w:rsidR="00D66916" w:rsidRPr="00D66916">
              <w:rPr>
                <w:rFonts w:cs="Iskoola Pota" w:hint="cs"/>
                <w:cs/>
                <w:lang w:bidi="si-LK"/>
              </w:rPr>
              <w:t>තාක්ෂණික</w:t>
            </w:r>
            <w:r w:rsidR="00D66916" w:rsidRPr="00D66916">
              <w:rPr>
                <w:rFonts w:cs="Iskoola Pota"/>
                <w:cs/>
                <w:lang w:bidi="si-LK"/>
              </w:rPr>
              <w:t xml:space="preserve"> </w:t>
            </w:r>
            <w:r w:rsidR="00D66916" w:rsidRPr="00D66916">
              <w:rPr>
                <w:rFonts w:cs="Iskoola Pota" w:hint="cs"/>
                <w:cs/>
                <w:lang w:bidi="si-LK"/>
              </w:rPr>
              <w:t>ප්‍රමිතීන්ට</w:t>
            </w:r>
            <w:r w:rsidR="00D66916" w:rsidRPr="00D66916">
              <w:rPr>
                <w:rFonts w:cs="Iskoola Pota"/>
                <w:cs/>
                <w:lang w:bidi="si-LK"/>
              </w:rPr>
              <w:t xml:space="preserve"> </w:t>
            </w:r>
            <w:r w:rsidR="00214698">
              <w:rPr>
                <w:rFonts w:cs="Iskoola Pota" w:hint="cs"/>
                <w:cs/>
                <w:lang w:bidi="si-LK"/>
              </w:rPr>
              <w:t xml:space="preserve">හා ප්‍රතිපත්තිවලට </w:t>
            </w:r>
            <w:r w:rsidR="00D66916" w:rsidRPr="00D66916">
              <w:rPr>
                <w:rFonts w:cs="Iskoola Pota" w:hint="cs"/>
                <w:cs/>
                <w:lang w:bidi="si-LK"/>
              </w:rPr>
              <w:t>අනුකූලව</w:t>
            </w:r>
            <w:r w:rsidR="00D66916" w:rsidRPr="00D66916">
              <w:rPr>
                <w:rFonts w:cs="Iskoola Pota"/>
                <w:cs/>
                <w:lang w:bidi="si-LK"/>
              </w:rPr>
              <w:t xml:space="preserve"> </w:t>
            </w:r>
            <w:r w:rsidR="00D66916" w:rsidRPr="00D66916">
              <w:rPr>
                <w:rFonts w:cs="Iskoola Pota" w:hint="cs"/>
                <w:cs/>
                <w:lang w:bidi="si-LK"/>
              </w:rPr>
              <w:t>වාහනය</w:t>
            </w:r>
            <w:r w:rsidR="00D66916" w:rsidRPr="00D66916">
              <w:rPr>
                <w:rFonts w:cs="Iskoola Pota"/>
                <w:cs/>
                <w:lang w:bidi="si-LK"/>
              </w:rPr>
              <w:t xml:space="preserve"> </w:t>
            </w:r>
            <w:r w:rsidR="00D66916" w:rsidRPr="00D66916">
              <w:rPr>
                <w:rFonts w:cs="Iskoola Pota" w:hint="cs"/>
                <w:cs/>
                <w:lang w:bidi="si-LK"/>
              </w:rPr>
              <w:t>පරිවර්තනය</w:t>
            </w:r>
            <w:r w:rsidR="00D66916" w:rsidRPr="00D66916">
              <w:rPr>
                <w:rFonts w:cs="Iskoola Pota"/>
                <w:cs/>
                <w:lang w:bidi="si-LK"/>
              </w:rPr>
              <w:t xml:space="preserve"> </w:t>
            </w:r>
            <w:r w:rsidR="00D66916" w:rsidRPr="00D66916">
              <w:rPr>
                <w:rFonts w:cs="Iskoola Pota" w:hint="cs"/>
                <w:cs/>
                <w:lang w:bidi="si-LK"/>
              </w:rPr>
              <w:t>කිරීමට</w:t>
            </w:r>
            <w:r w:rsidR="00D66916" w:rsidRPr="00D66916">
              <w:rPr>
                <w:rFonts w:cs="Iskoola Pota"/>
                <w:cs/>
                <w:lang w:bidi="si-LK"/>
              </w:rPr>
              <w:t xml:space="preserve"> </w:t>
            </w:r>
            <w:r w:rsidR="00D66916" w:rsidRPr="00D66916">
              <w:rPr>
                <w:rFonts w:cs="Iskoola Pota" w:hint="cs"/>
                <w:cs/>
                <w:lang w:bidi="si-LK"/>
              </w:rPr>
              <w:t>අදාළ</w:t>
            </w:r>
            <w:r w:rsidR="00D66916" w:rsidRPr="00D66916">
              <w:rPr>
                <w:rFonts w:cs="Iskoola Pota"/>
                <w:cs/>
                <w:lang w:bidi="si-LK"/>
              </w:rPr>
              <w:t xml:space="preserve"> </w:t>
            </w:r>
            <w:r w:rsidR="00D66916" w:rsidRPr="00D66916">
              <w:rPr>
                <w:rFonts w:cs="Iskoola Pota" w:hint="cs"/>
                <w:cs/>
                <w:lang w:bidi="si-LK"/>
              </w:rPr>
              <w:t>සියලුම</w:t>
            </w:r>
            <w:r w:rsidR="00D66916" w:rsidRPr="00D66916">
              <w:rPr>
                <w:rFonts w:cs="Iskoola Pota"/>
                <w:cs/>
                <w:lang w:bidi="si-LK"/>
              </w:rPr>
              <w:t xml:space="preserve"> </w:t>
            </w:r>
            <w:r w:rsidR="00D66916" w:rsidRPr="00D66916">
              <w:rPr>
                <w:rFonts w:cs="Iskoola Pota" w:hint="cs"/>
                <w:cs/>
                <w:lang w:bidi="si-LK"/>
              </w:rPr>
              <w:t>ක්‍රියා</w:t>
            </w:r>
            <w:r w:rsidR="00D66916" w:rsidRPr="00D66916">
              <w:rPr>
                <w:rFonts w:cs="Iskoola Pota"/>
                <w:cs/>
                <w:lang w:bidi="si-LK"/>
              </w:rPr>
              <w:t xml:space="preserve"> </w:t>
            </w:r>
            <w:r w:rsidR="00D66916" w:rsidRPr="00D66916">
              <w:rPr>
                <w:rFonts w:cs="Iskoola Pota" w:hint="cs"/>
                <w:cs/>
                <w:lang w:bidi="si-LK"/>
              </w:rPr>
              <w:t>පටිපාටි</w:t>
            </w:r>
            <w:r w:rsidR="00D66916" w:rsidRPr="00D66916">
              <w:rPr>
                <w:rFonts w:cs="Iskoola Pota"/>
                <w:cs/>
                <w:lang w:bidi="si-LK"/>
              </w:rPr>
              <w:t xml:space="preserve"> </w:t>
            </w:r>
            <w:r w:rsidR="00D66916" w:rsidRPr="00D66916">
              <w:rPr>
                <w:rFonts w:cs="Iskoola Pota" w:hint="cs"/>
                <w:cs/>
                <w:lang w:bidi="si-LK"/>
              </w:rPr>
              <w:t>සහ</w:t>
            </w:r>
            <w:r w:rsidR="00D66916" w:rsidRPr="00D66916">
              <w:rPr>
                <w:rFonts w:cs="Iskoola Pota"/>
                <w:cs/>
                <w:lang w:bidi="si-LK"/>
              </w:rPr>
              <w:t xml:space="preserve"> </w:t>
            </w:r>
            <w:r w:rsidR="00D66916" w:rsidRPr="00D66916">
              <w:rPr>
                <w:rFonts w:cs="Iskoola Pota" w:hint="cs"/>
                <w:cs/>
                <w:lang w:bidi="si-LK"/>
              </w:rPr>
              <w:t>නැවත</w:t>
            </w:r>
            <w:r w:rsidR="00D66916" w:rsidRPr="00D66916">
              <w:rPr>
                <w:rFonts w:cs="Iskoola Pota"/>
                <w:cs/>
                <w:lang w:bidi="si-LK"/>
              </w:rPr>
              <w:t xml:space="preserve"> </w:t>
            </w:r>
            <w:r w:rsidR="00D66916" w:rsidRPr="00D66916">
              <w:rPr>
                <w:rFonts w:cs="Iskoola Pota" w:hint="cs"/>
                <w:cs/>
                <w:lang w:bidi="si-LK"/>
              </w:rPr>
              <w:t>ලියාපදිංචිය</w:t>
            </w:r>
            <w:r w:rsidR="00D66916" w:rsidRPr="00D66916">
              <w:rPr>
                <w:rFonts w:cs="Iskoola Pota"/>
                <w:cs/>
                <w:lang w:bidi="si-LK"/>
              </w:rPr>
              <w:t xml:space="preserve"> </w:t>
            </w:r>
            <w:r w:rsidR="00214698">
              <w:rPr>
                <w:rFonts w:cs="Iskoola Pota" w:hint="cs"/>
                <w:cs/>
                <w:lang w:bidi="si-LK"/>
              </w:rPr>
              <w:t>භාරගැනීම</w:t>
            </w:r>
            <w:r w:rsidR="00D66916" w:rsidRPr="00D66916">
              <w:rPr>
                <w:rFonts w:cs="Iskoola Pota"/>
                <w:cs/>
                <w:lang w:bidi="si-LK"/>
              </w:rPr>
              <w:t>.</w:t>
            </w:r>
          </w:p>
        </w:tc>
      </w:tr>
      <w:tr w:rsidR="00336ED4" w:rsidRPr="00D40254" w14:paraId="25A04046" w14:textId="77777777" w:rsidTr="00B175B5">
        <w:trPr>
          <w:trHeight w:val="178"/>
        </w:trPr>
        <w:tc>
          <w:tcPr>
            <w:tcW w:w="361" w:type="dxa"/>
            <w:shd w:val="clear" w:color="auto" w:fill="auto"/>
            <w:vAlign w:val="center"/>
          </w:tcPr>
          <w:p w14:paraId="155B23FC" w14:textId="77777777" w:rsidR="00336ED4" w:rsidRPr="00D40254" w:rsidRDefault="00336ED4" w:rsidP="00B175B5">
            <w:r>
              <w:t>6</w:t>
            </w:r>
          </w:p>
        </w:tc>
        <w:tc>
          <w:tcPr>
            <w:tcW w:w="9450" w:type="dxa"/>
            <w:shd w:val="clear" w:color="auto" w:fill="auto"/>
          </w:tcPr>
          <w:p w14:paraId="648035E3" w14:textId="77777777" w:rsidR="00336ED4" w:rsidRPr="00214698" w:rsidRDefault="00214698" w:rsidP="00B175B5">
            <w:pPr>
              <w:rPr>
                <w:rFonts w:cs="Iskoola Pota"/>
                <w:lang w:bidi="si-LK"/>
              </w:rPr>
            </w:pPr>
            <w:r w:rsidRPr="00214698">
              <w:rPr>
                <w:rFonts w:cs="Iskoola Pota" w:hint="cs"/>
                <w:cs/>
                <w:lang w:bidi="si-LK"/>
              </w:rPr>
              <w:t>අදාළ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මූල්‍ය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සමාගම්</w:t>
            </w:r>
            <w:r w:rsidRPr="00214698">
              <w:rPr>
                <w:rFonts w:cs="Iskoola Pota"/>
                <w:cs/>
                <w:lang w:bidi="si-LK"/>
              </w:rPr>
              <w:t>/</w:t>
            </w:r>
            <w:r>
              <w:rPr>
                <w:rFonts w:cs="Iskoola Pota" w:hint="cs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හිමිකරුවන්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විසින්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උපදෙස්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දෙනු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ලැබුවහොත්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සැපයුම්කරු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විසින්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අභ්‍යන්තර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දහන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එන්ජිම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ගබඩා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කිරීම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භාරගත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යුතුය</w:t>
            </w:r>
            <w:r w:rsidRPr="00214698">
              <w:rPr>
                <w:rFonts w:cs="Iskoola Pota"/>
                <w:cs/>
                <w:lang w:bidi="si-LK"/>
              </w:rPr>
              <w:t xml:space="preserve">. </w:t>
            </w:r>
          </w:p>
        </w:tc>
      </w:tr>
    </w:tbl>
    <w:p w14:paraId="0FCE8C1C" w14:textId="77777777" w:rsidR="00336ED4" w:rsidRDefault="00214698" w:rsidP="00336ED4">
      <w:pPr>
        <w:pStyle w:val="Heading3"/>
        <w:tabs>
          <w:tab w:val="left" w:pos="7767"/>
        </w:tabs>
      </w:pPr>
      <w:r>
        <w:rPr>
          <w:rFonts w:cs="Iskoola Pota" w:hint="cs"/>
          <w:cs/>
          <w:lang w:bidi="si-LK"/>
        </w:rPr>
        <w:t>ඊ කොටස</w:t>
      </w:r>
      <w:r w:rsidR="00336ED4" w:rsidRPr="0097325E">
        <w:t xml:space="preserve"> –</w:t>
      </w:r>
      <w:r w:rsidR="00336ED4">
        <w:t xml:space="preserve"> </w:t>
      </w:r>
      <w:r>
        <w:rPr>
          <w:rFonts w:cs="Iskoola Pota" w:hint="cs"/>
          <w:cs/>
          <w:lang w:bidi="si-LK"/>
        </w:rPr>
        <w:t>පරිවර්තන වියදම</w:t>
      </w:r>
      <w:r w:rsidR="00336ED4">
        <w:t xml:space="preserve"> </w:t>
      </w:r>
    </w:p>
    <w:p w14:paraId="01E1B703" w14:textId="77777777" w:rsidR="00336ED4" w:rsidRPr="00900025" w:rsidRDefault="00336ED4" w:rsidP="00336ED4">
      <w:pPr>
        <w:pStyle w:val="Text3"/>
        <w:ind w:left="0"/>
        <w:rPr>
          <w:sz w:val="4"/>
          <w:szCs w:val="4"/>
        </w:rPr>
      </w:pPr>
    </w:p>
    <w:tbl>
      <w:tblPr>
        <w:tblW w:w="9811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"/>
        <w:gridCol w:w="9450"/>
      </w:tblGrid>
      <w:tr w:rsidR="00336ED4" w:rsidRPr="00C40A36" w14:paraId="4E5D4E0D" w14:textId="77777777" w:rsidTr="00B175B5">
        <w:trPr>
          <w:trHeight w:val="289"/>
        </w:trPr>
        <w:tc>
          <w:tcPr>
            <w:tcW w:w="361" w:type="dxa"/>
            <w:shd w:val="clear" w:color="auto" w:fill="auto"/>
            <w:vAlign w:val="center"/>
          </w:tcPr>
          <w:p w14:paraId="4B36A157" w14:textId="77777777" w:rsidR="00336ED4" w:rsidRPr="00C40A36" w:rsidRDefault="00336ED4" w:rsidP="00B175B5">
            <w:r w:rsidRPr="00C40A36">
              <w:t>1</w:t>
            </w:r>
          </w:p>
        </w:tc>
        <w:tc>
          <w:tcPr>
            <w:tcW w:w="9450" w:type="dxa"/>
            <w:shd w:val="clear" w:color="auto" w:fill="auto"/>
          </w:tcPr>
          <w:p w14:paraId="09D869BE" w14:textId="77777777" w:rsidR="00336ED4" w:rsidRPr="00C40A36" w:rsidRDefault="00365DFF" w:rsidP="00B175B5">
            <w:r>
              <w:rPr>
                <w:rFonts w:cs="Iskoola Pota" w:hint="cs"/>
                <w:cs/>
                <w:lang w:bidi="si-LK"/>
              </w:rPr>
              <w:t xml:space="preserve">විද්‍යුත් </w:t>
            </w:r>
            <w:r w:rsidR="00214698" w:rsidRPr="00214698">
              <w:rPr>
                <w:rFonts w:cs="Iskoola Pota" w:hint="cs"/>
                <w:cs/>
                <w:lang w:bidi="si-LK"/>
              </w:rPr>
              <w:t>ත්‍රිරෝද</w:t>
            </w:r>
            <w:r w:rsidR="00214698" w:rsidRPr="00214698">
              <w:rPr>
                <w:rFonts w:cs="Iskoola Pota"/>
                <w:cs/>
                <w:lang w:bidi="si-LK"/>
              </w:rPr>
              <w:t xml:space="preserve"> </w:t>
            </w:r>
            <w:r w:rsidR="00214698" w:rsidRPr="00214698">
              <w:rPr>
                <w:rFonts w:cs="Iskoola Pota" w:hint="cs"/>
                <w:cs/>
                <w:lang w:bidi="si-LK"/>
              </w:rPr>
              <w:t>රථයක්</w:t>
            </w:r>
            <w:r w:rsidR="00214698" w:rsidRPr="00214698">
              <w:rPr>
                <w:rFonts w:cs="Iskoola Pota"/>
                <w:cs/>
                <w:lang w:bidi="si-LK"/>
              </w:rPr>
              <w:t xml:space="preserve"> </w:t>
            </w:r>
            <w:r w:rsidR="00214698" w:rsidRPr="00214698">
              <w:rPr>
                <w:rFonts w:cs="Iskoola Pota" w:hint="cs"/>
                <w:cs/>
                <w:lang w:bidi="si-LK"/>
              </w:rPr>
              <w:t>බවට</w:t>
            </w:r>
            <w:r w:rsidR="00214698" w:rsidRPr="00214698">
              <w:rPr>
                <w:rFonts w:cs="Iskoola Pota"/>
                <w:cs/>
                <w:lang w:bidi="si-LK"/>
              </w:rPr>
              <w:t xml:space="preserve"> </w:t>
            </w:r>
            <w:r w:rsidR="00214698" w:rsidRPr="00214698">
              <w:rPr>
                <w:rFonts w:cs="Iskoola Pota" w:hint="cs"/>
                <w:cs/>
                <w:lang w:bidi="si-LK"/>
              </w:rPr>
              <w:t>පරිවර්තනය</w:t>
            </w:r>
            <w:r w:rsidR="00214698" w:rsidRPr="00214698">
              <w:rPr>
                <w:rFonts w:cs="Iskoola Pota"/>
                <w:cs/>
                <w:lang w:bidi="si-LK"/>
              </w:rPr>
              <w:t xml:space="preserve"> </w:t>
            </w:r>
            <w:r w:rsidR="00214698" w:rsidRPr="00214698">
              <w:rPr>
                <w:rFonts w:cs="Iskoola Pota" w:hint="cs"/>
                <w:cs/>
                <w:lang w:bidi="si-LK"/>
              </w:rPr>
              <w:t>කිරීමේ</w:t>
            </w:r>
            <w:r w:rsidR="00214698" w:rsidRPr="00214698">
              <w:rPr>
                <w:rFonts w:cs="Iskoola Pota"/>
                <w:cs/>
                <w:lang w:bidi="si-LK"/>
              </w:rPr>
              <w:t xml:space="preserve"> </w:t>
            </w:r>
            <w:r w:rsidR="00214698" w:rsidRPr="00214698">
              <w:rPr>
                <w:rFonts w:cs="Iskoola Pota" w:hint="cs"/>
                <w:cs/>
                <w:lang w:bidi="si-LK"/>
              </w:rPr>
              <w:t>සම්පූර්ණ</w:t>
            </w:r>
            <w:r w:rsidR="00214698" w:rsidRPr="00214698">
              <w:rPr>
                <w:rFonts w:cs="Iskoola Pota"/>
                <w:cs/>
                <w:lang w:bidi="si-LK"/>
              </w:rPr>
              <w:t xml:space="preserve"> </w:t>
            </w:r>
            <w:r w:rsidR="00214698" w:rsidRPr="00214698">
              <w:rPr>
                <w:rFonts w:cs="Iskoola Pota" w:hint="cs"/>
                <w:cs/>
                <w:lang w:bidi="si-LK"/>
              </w:rPr>
              <w:t>පිරිවැය</w:t>
            </w:r>
            <w:r w:rsidR="00214698" w:rsidRPr="00214698">
              <w:rPr>
                <w:rFonts w:cs="Iskoola Pota"/>
                <w:cs/>
                <w:lang w:bidi="si-LK"/>
              </w:rPr>
              <w:t xml:space="preserve"> </w:t>
            </w:r>
            <w:r w:rsidR="00214698" w:rsidRPr="00214698">
              <w:t xml:space="preserve">UNDP </w:t>
            </w:r>
            <w:r w:rsidR="00214698" w:rsidRPr="00214698">
              <w:rPr>
                <w:rFonts w:cs="Iskoola Pota" w:hint="cs"/>
                <w:cs/>
                <w:lang w:bidi="si-LK"/>
              </w:rPr>
              <w:t>විසින්</w:t>
            </w:r>
            <w:r w:rsidR="00214698" w:rsidRPr="00214698">
              <w:rPr>
                <w:rFonts w:cs="Iskoola Pota"/>
                <w:cs/>
                <w:lang w:bidi="si-LK"/>
              </w:rPr>
              <w:t xml:space="preserve"> </w:t>
            </w:r>
            <w:r w:rsidR="00214698" w:rsidRPr="00214698">
              <w:rPr>
                <w:rFonts w:cs="Iskoola Pota" w:hint="cs"/>
                <w:cs/>
                <w:lang w:bidi="si-LK"/>
              </w:rPr>
              <w:t>දරනු</w:t>
            </w:r>
            <w:r w:rsidR="00214698" w:rsidRPr="00214698">
              <w:rPr>
                <w:rFonts w:cs="Iskoola Pota"/>
                <w:cs/>
                <w:lang w:bidi="si-LK"/>
              </w:rPr>
              <w:t xml:space="preserve"> </w:t>
            </w:r>
            <w:r w:rsidR="00214698" w:rsidRPr="00214698">
              <w:rPr>
                <w:rFonts w:cs="Iskoola Pota" w:hint="cs"/>
                <w:cs/>
                <w:lang w:bidi="si-LK"/>
              </w:rPr>
              <w:t>ඇත</w:t>
            </w:r>
            <w:r w:rsidR="00214698" w:rsidRPr="00214698">
              <w:rPr>
                <w:rFonts w:cs="Iskoola Pota"/>
                <w:cs/>
                <w:lang w:bidi="si-LK"/>
              </w:rPr>
              <w:t xml:space="preserve">. </w:t>
            </w:r>
          </w:p>
        </w:tc>
      </w:tr>
    </w:tbl>
    <w:p w14:paraId="6C88331E" w14:textId="77777777" w:rsidR="00336ED4" w:rsidRDefault="00336ED4" w:rsidP="00336ED4">
      <w:pPr>
        <w:pStyle w:val="Heading3"/>
        <w:tabs>
          <w:tab w:val="left" w:pos="7767"/>
        </w:tabs>
        <w:spacing w:after="0"/>
        <w:ind w:left="0" w:firstLine="0"/>
        <w:rPr>
          <w:sz w:val="20"/>
        </w:rPr>
      </w:pPr>
    </w:p>
    <w:p w14:paraId="401E0367" w14:textId="77777777" w:rsidR="00376539" w:rsidRDefault="00376539" w:rsidP="00376539">
      <w:pPr>
        <w:pStyle w:val="Text3"/>
      </w:pPr>
    </w:p>
    <w:p w14:paraId="5A7569D9" w14:textId="77777777" w:rsidR="00376539" w:rsidRPr="00376539" w:rsidRDefault="00376539" w:rsidP="00376539">
      <w:pPr>
        <w:pStyle w:val="Text3"/>
      </w:pPr>
    </w:p>
    <w:p w14:paraId="656A8518" w14:textId="77777777" w:rsidR="00336ED4" w:rsidRPr="00376539" w:rsidRDefault="00214698" w:rsidP="00376539">
      <w:pPr>
        <w:pStyle w:val="Heading3"/>
        <w:tabs>
          <w:tab w:val="left" w:pos="7767"/>
        </w:tabs>
        <w:spacing w:after="0"/>
        <w:ind w:left="0" w:firstLine="0"/>
        <w:rPr>
          <w:sz w:val="20"/>
        </w:rPr>
      </w:pPr>
      <w:r w:rsidRPr="00376539">
        <w:rPr>
          <w:rFonts w:cs="Iskoola Pota" w:hint="cs"/>
          <w:sz w:val="20"/>
          <w:cs/>
          <w:lang w:bidi="si-LK"/>
        </w:rPr>
        <w:lastRenderedPageBreak/>
        <w:t>උ කොටස</w:t>
      </w:r>
      <w:r w:rsidR="00336ED4" w:rsidRPr="00376539">
        <w:rPr>
          <w:sz w:val="20"/>
        </w:rPr>
        <w:t xml:space="preserve"> – </w:t>
      </w:r>
      <w:r w:rsidRPr="00376539">
        <w:rPr>
          <w:rFonts w:cs="Iskoola Pota" w:hint="cs"/>
          <w:sz w:val="20"/>
          <w:cs/>
          <w:lang w:bidi="si-LK"/>
        </w:rPr>
        <w:t>තෝරාගැනීමේ ක්‍රියාවලිය</w:t>
      </w:r>
    </w:p>
    <w:tbl>
      <w:tblPr>
        <w:tblW w:w="9811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"/>
        <w:gridCol w:w="9450"/>
      </w:tblGrid>
      <w:tr w:rsidR="00336ED4" w:rsidRPr="00C40A36" w14:paraId="5D8E21D0" w14:textId="77777777" w:rsidTr="00B175B5">
        <w:trPr>
          <w:trHeight w:val="289"/>
        </w:trPr>
        <w:tc>
          <w:tcPr>
            <w:tcW w:w="361" w:type="dxa"/>
            <w:shd w:val="clear" w:color="auto" w:fill="auto"/>
            <w:vAlign w:val="center"/>
          </w:tcPr>
          <w:p w14:paraId="4280CCB3" w14:textId="77777777" w:rsidR="00336ED4" w:rsidRPr="00C40A36" w:rsidRDefault="00336ED4" w:rsidP="00B175B5">
            <w:r w:rsidRPr="00C40A36">
              <w:t>1</w:t>
            </w:r>
          </w:p>
        </w:tc>
        <w:tc>
          <w:tcPr>
            <w:tcW w:w="9450" w:type="dxa"/>
            <w:shd w:val="clear" w:color="auto" w:fill="auto"/>
          </w:tcPr>
          <w:p w14:paraId="6239C6D7" w14:textId="77777777" w:rsidR="00336ED4" w:rsidRPr="00C40A36" w:rsidRDefault="00214698" w:rsidP="00B175B5">
            <w:r w:rsidRPr="00214698">
              <w:rPr>
                <w:rFonts w:cs="Iskoola Pota" w:hint="cs"/>
                <w:cs/>
                <w:lang w:bidi="si-LK"/>
              </w:rPr>
              <w:t>ඉහත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නිර්ණායක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සපුරාලන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අයදුම්පත්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ලොතරැයි</w:t>
            </w:r>
            <w:r>
              <w:rPr>
                <w:rFonts w:cs="Iskoola Pota" w:hint="cs"/>
                <w:cs/>
                <w:lang w:bidi="si-LK"/>
              </w:rPr>
              <w:t xml:space="preserve"> දිනුම් ඇදීම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සඳහා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සුදුසුකම්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ලබයි</w:t>
            </w:r>
          </w:p>
        </w:tc>
      </w:tr>
      <w:tr w:rsidR="00336ED4" w:rsidRPr="00C40A36" w14:paraId="391BE6FA" w14:textId="77777777" w:rsidTr="00B175B5">
        <w:trPr>
          <w:trHeight w:val="289"/>
        </w:trPr>
        <w:tc>
          <w:tcPr>
            <w:tcW w:w="361" w:type="dxa"/>
            <w:shd w:val="clear" w:color="auto" w:fill="auto"/>
            <w:vAlign w:val="center"/>
          </w:tcPr>
          <w:p w14:paraId="30B3FE22" w14:textId="77777777" w:rsidR="00336ED4" w:rsidRPr="00C40A36" w:rsidRDefault="00336ED4" w:rsidP="00B175B5">
            <w:r w:rsidRPr="00C40A36">
              <w:t>2</w:t>
            </w:r>
          </w:p>
        </w:tc>
        <w:tc>
          <w:tcPr>
            <w:tcW w:w="9450" w:type="dxa"/>
            <w:shd w:val="clear" w:color="auto" w:fill="auto"/>
          </w:tcPr>
          <w:p w14:paraId="04292277" w14:textId="77777777" w:rsidR="00336ED4" w:rsidRPr="00C40A36" w:rsidRDefault="00214698" w:rsidP="00B175B5">
            <w:r w:rsidRPr="00214698">
              <w:rPr>
                <w:rFonts w:cs="Iskoola Pota" w:hint="cs"/>
                <w:cs/>
                <w:lang w:bidi="si-LK"/>
              </w:rPr>
              <w:t>ඉන්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අනතුරුව</w:t>
            </w:r>
            <w:r w:rsidRPr="00214698">
              <w:t xml:space="preserve">, </w:t>
            </w:r>
            <w:r w:rsidRPr="00214698">
              <w:rPr>
                <w:rFonts w:cs="Iskoola Pota" w:hint="cs"/>
                <w:cs/>
                <w:lang w:bidi="si-LK"/>
              </w:rPr>
              <w:t>දිනුම්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ඇදීම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සඳහා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පොදු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උත්සවයක්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පවත්වනු</w:t>
            </w:r>
            <w:r w:rsidRPr="00214698">
              <w:rPr>
                <w:rFonts w:cs="Iskoola Pota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cs/>
                <w:lang w:bidi="si-LK"/>
              </w:rPr>
              <w:t>ලැබේ</w:t>
            </w:r>
            <w:r w:rsidRPr="00214698">
              <w:rPr>
                <w:rFonts w:cs="Iskoola Pota"/>
                <w:cs/>
                <w:lang w:bidi="si-LK"/>
              </w:rPr>
              <w:t>.</w:t>
            </w:r>
          </w:p>
        </w:tc>
      </w:tr>
    </w:tbl>
    <w:p w14:paraId="7E78E40D" w14:textId="77777777" w:rsidR="00336ED4" w:rsidRPr="009D63D8" w:rsidRDefault="00336ED4" w:rsidP="00336ED4">
      <w:pPr>
        <w:pStyle w:val="Text3"/>
        <w:ind w:left="0"/>
      </w:pPr>
    </w:p>
    <w:p w14:paraId="7ED1C1C0" w14:textId="77777777" w:rsidR="00336ED4" w:rsidRPr="00214698" w:rsidRDefault="00214698" w:rsidP="00336ED4">
      <w:pPr>
        <w:pStyle w:val="Heading3"/>
        <w:tabs>
          <w:tab w:val="left" w:pos="7767"/>
        </w:tabs>
        <w:spacing w:after="0"/>
        <w:ind w:left="0" w:firstLine="0"/>
        <w:rPr>
          <w:rFonts w:cs="Iskoola Pota"/>
          <w:lang w:bidi="si-LK"/>
        </w:rPr>
      </w:pPr>
      <w:r>
        <w:rPr>
          <w:rFonts w:cs="Iskoola Pota" w:hint="cs"/>
          <w:cs/>
          <w:lang w:bidi="si-LK"/>
        </w:rPr>
        <w:t>ඌ කොටස</w:t>
      </w:r>
      <w:r w:rsidR="00336ED4" w:rsidRPr="0097325E">
        <w:t xml:space="preserve"> –</w:t>
      </w:r>
      <w:r w:rsidR="00336ED4">
        <w:t xml:space="preserve"> </w:t>
      </w:r>
      <w:r>
        <w:rPr>
          <w:rFonts w:cs="Iskoola Pota" w:hint="cs"/>
          <w:cs/>
          <w:lang w:bidi="si-LK"/>
        </w:rPr>
        <w:t>අයදුම්පත</w:t>
      </w:r>
    </w:p>
    <w:p w14:paraId="5002ECD8" w14:textId="77777777" w:rsidR="00336ED4" w:rsidRPr="00C42BC3" w:rsidRDefault="00214698" w:rsidP="00336ED4">
      <w:pPr>
        <w:pStyle w:val="Text3"/>
        <w:ind w:left="0"/>
        <w:rPr>
          <w:sz w:val="8"/>
          <w:szCs w:val="8"/>
        </w:rPr>
      </w:pPr>
      <w:r w:rsidRPr="00214698">
        <w:rPr>
          <w:rFonts w:cs="Iskoola Pota" w:hint="cs"/>
          <w:i/>
          <w:cs/>
          <w:lang w:bidi="si-LK"/>
        </w:rPr>
        <w:t>කරුණාකර</w:t>
      </w:r>
      <w:r w:rsidRPr="00214698">
        <w:rPr>
          <w:rFonts w:cs="Iskoola Pota"/>
          <w:i/>
          <w:cs/>
          <w:lang w:bidi="si-LK"/>
        </w:rPr>
        <w:t xml:space="preserve"> </w:t>
      </w:r>
      <w:r w:rsidRPr="00214698">
        <w:rPr>
          <w:rFonts w:cs="Iskoola Pota" w:hint="cs"/>
          <w:i/>
          <w:cs/>
          <w:lang w:bidi="si-LK"/>
        </w:rPr>
        <w:t>පහත</w:t>
      </w:r>
      <w:r w:rsidRPr="00214698">
        <w:rPr>
          <w:rFonts w:cs="Iskoola Pota"/>
          <w:i/>
          <w:cs/>
          <w:lang w:bidi="si-LK"/>
        </w:rPr>
        <w:t xml:space="preserve"> </w:t>
      </w:r>
      <w:r w:rsidRPr="00214698">
        <w:rPr>
          <w:rFonts w:cs="Iskoola Pota" w:hint="cs"/>
          <w:i/>
          <w:cs/>
          <w:lang w:bidi="si-LK"/>
        </w:rPr>
        <w:t>සඳහන්</w:t>
      </w:r>
      <w:r w:rsidRPr="00214698">
        <w:rPr>
          <w:rFonts w:cs="Iskoola Pota"/>
          <w:i/>
          <w:cs/>
          <w:lang w:bidi="si-LK"/>
        </w:rPr>
        <w:t xml:space="preserve"> </w:t>
      </w:r>
      <w:r w:rsidRPr="00214698">
        <w:rPr>
          <w:rFonts w:cs="Iskoola Pota" w:hint="cs"/>
          <w:i/>
          <w:cs/>
          <w:lang w:bidi="si-LK"/>
        </w:rPr>
        <w:t>විස්තර</w:t>
      </w:r>
      <w:r w:rsidRPr="00214698">
        <w:rPr>
          <w:rFonts w:cs="Iskoola Pota"/>
          <w:i/>
          <w:cs/>
          <w:lang w:bidi="si-LK"/>
        </w:rPr>
        <w:t xml:space="preserve"> </w:t>
      </w:r>
      <w:r w:rsidRPr="00214698">
        <w:rPr>
          <w:rFonts w:cs="Iskoola Pota" w:hint="cs"/>
          <w:i/>
          <w:cs/>
          <w:lang w:bidi="si-LK"/>
        </w:rPr>
        <w:t>පුරවන්න</w:t>
      </w:r>
      <w:r w:rsidRPr="00214698">
        <w:rPr>
          <w:rFonts w:cs="Iskoola Pota"/>
          <w:i/>
          <w:cs/>
          <w:lang w:bidi="si-LK"/>
        </w:rPr>
        <w:t xml:space="preserve">. </w:t>
      </w:r>
      <w:r w:rsidRPr="00214698">
        <w:rPr>
          <w:rFonts w:cs="Iskoola Pota" w:hint="cs"/>
          <w:i/>
          <w:cs/>
          <w:lang w:bidi="si-LK"/>
        </w:rPr>
        <w:t>සම්පූර්ණ</w:t>
      </w:r>
      <w:r w:rsidRPr="00214698">
        <w:rPr>
          <w:rFonts w:cs="Iskoola Pota"/>
          <w:i/>
          <w:cs/>
          <w:lang w:bidi="si-LK"/>
        </w:rPr>
        <w:t xml:space="preserve"> </w:t>
      </w:r>
      <w:r w:rsidRPr="00214698">
        <w:rPr>
          <w:rFonts w:cs="Iskoola Pota" w:hint="cs"/>
          <w:i/>
          <w:cs/>
          <w:lang w:bidi="si-LK"/>
        </w:rPr>
        <w:t>නොකළ</w:t>
      </w:r>
      <w:r w:rsidRPr="00214698">
        <w:rPr>
          <w:rFonts w:cs="Iskoola Pota"/>
          <w:i/>
          <w:cs/>
          <w:lang w:bidi="si-LK"/>
        </w:rPr>
        <w:t xml:space="preserve"> </w:t>
      </w:r>
      <w:r w:rsidRPr="00214698">
        <w:rPr>
          <w:rFonts w:cs="Iskoola Pota" w:hint="cs"/>
          <w:i/>
          <w:cs/>
          <w:lang w:bidi="si-LK"/>
        </w:rPr>
        <w:t>අයදුම්පත්</w:t>
      </w:r>
      <w:r w:rsidRPr="00214698">
        <w:rPr>
          <w:rFonts w:cs="Iskoola Pota"/>
          <w:i/>
          <w:cs/>
          <w:lang w:bidi="si-LK"/>
        </w:rPr>
        <w:t xml:space="preserve"> </w:t>
      </w:r>
      <w:r w:rsidRPr="00214698">
        <w:rPr>
          <w:rFonts w:cs="Iskoola Pota" w:hint="cs"/>
          <w:i/>
          <w:cs/>
          <w:lang w:bidi="si-LK"/>
        </w:rPr>
        <w:t>තෝරාගැනීම</w:t>
      </w:r>
      <w:r w:rsidRPr="00214698">
        <w:rPr>
          <w:rFonts w:cs="Iskoola Pota"/>
          <w:i/>
          <w:cs/>
          <w:lang w:bidi="si-LK"/>
        </w:rPr>
        <w:t xml:space="preserve"> </w:t>
      </w:r>
      <w:r w:rsidRPr="00214698">
        <w:rPr>
          <w:rFonts w:cs="Iskoola Pota" w:hint="cs"/>
          <w:i/>
          <w:cs/>
          <w:lang w:bidi="si-LK"/>
        </w:rPr>
        <w:t>සඳහා</w:t>
      </w:r>
      <w:r w:rsidRPr="00214698">
        <w:rPr>
          <w:rFonts w:cs="Iskoola Pota"/>
          <w:i/>
          <w:cs/>
          <w:lang w:bidi="si-LK"/>
        </w:rPr>
        <w:t xml:space="preserve"> </w:t>
      </w:r>
      <w:r w:rsidRPr="00214698">
        <w:rPr>
          <w:rFonts w:cs="Iskoola Pota" w:hint="cs"/>
          <w:i/>
          <w:cs/>
          <w:lang w:bidi="si-LK"/>
        </w:rPr>
        <w:t>සලකා</w:t>
      </w:r>
      <w:r w:rsidRPr="00214698">
        <w:rPr>
          <w:rFonts w:cs="Iskoola Pota"/>
          <w:i/>
          <w:cs/>
          <w:lang w:bidi="si-LK"/>
        </w:rPr>
        <w:t xml:space="preserve"> </w:t>
      </w:r>
      <w:r w:rsidRPr="00214698">
        <w:rPr>
          <w:rFonts w:cs="Iskoola Pota" w:hint="cs"/>
          <w:i/>
          <w:cs/>
          <w:lang w:bidi="si-LK"/>
        </w:rPr>
        <w:t>නොබලන</w:t>
      </w:r>
      <w:r w:rsidRPr="00214698">
        <w:rPr>
          <w:rFonts w:cs="Iskoola Pota"/>
          <w:i/>
          <w:cs/>
          <w:lang w:bidi="si-LK"/>
        </w:rPr>
        <w:t xml:space="preserve"> </w:t>
      </w:r>
      <w:r w:rsidRPr="00214698">
        <w:rPr>
          <w:rFonts w:cs="Iskoola Pota" w:hint="cs"/>
          <w:i/>
          <w:cs/>
          <w:lang w:bidi="si-LK"/>
        </w:rPr>
        <w:t>බව</w:t>
      </w:r>
      <w:r w:rsidRPr="00214698">
        <w:rPr>
          <w:rFonts w:cs="Iskoola Pota"/>
          <w:i/>
          <w:cs/>
          <w:lang w:bidi="si-LK"/>
        </w:rPr>
        <w:t xml:space="preserve"> </w:t>
      </w:r>
      <w:r w:rsidRPr="00214698">
        <w:rPr>
          <w:rFonts w:cs="Iskoola Pota" w:hint="cs"/>
          <w:i/>
          <w:cs/>
          <w:lang w:bidi="si-LK"/>
        </w:rPr>
        <w:t>කරුණාවෙන්</w:t>
      </w:r>
      <w:r w:rsidRPr="00214698">
        <w:rPr>
          <w:rFonts w:cs="Iskoola Pota"/>
          <w:i/>
          <w:cs/>
          <w:lang w:bidi="si-LK"/>
        </w:rPr>
        <w:t xml:space="preserve"> </w:t>
      </w:r>
      <w:r w:rsidRPr="00214698">
        <w:rPr>
          <w:rFonts w:cs="Iskoola Pota" w:hint="cs"/>
          <w:i/>
          <w:cs/>
          <w:lang w:bidi="si-LK"/>
        </w:rPr>
        <w:t>සලකන්න</w:t>
      </w:r>
      <w:r w:rsidRPr="00214698">
        <w:rPr>
          <w:rFonts w:cs="Iskoola Pota"/>
          <w:i/>
          <w:cs/>
          <w:lang w:bidi="si-LK"/>
        </w:rPr>
        <w:t>.</w:t>
      </w:r>
    </w:p>
    <w:tbl>
      <w:tblPr>
        <w:tblW w:w="100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"/>
        <w:gridCol w:w="3060"/>
        <w:gridCol w:w="1993"/>
        <w:gridCol w:w="324"/>
        <w:gridCol w:w="1103"/>
        <w:gridCol w:w="877"/>
        <w:gridCol w:w="2266"/>
      </w:tblGrid>
      <w:tr w:rsidR="00336ED4" w:rsidRPr="00D40254" w14:paraId="3E045BE4" w14:textId="77777777" w:rsidTr="00B175B5">
        <w:trPr>
          <w:trHeight w:val="236"/>
        </w:trPr>
        <w:tc>
          <w:tcPr>
            <w:tcW w:w="10001" w:type="dxa"/>
            <w:gridSpan w:val="7"/>
            <w:shd w:val="clear" w:color="auto" w:fill="D9D9D9"/>
          </w:tcPr>
          <w:p w14:paraId="1B44EB52" w14:textId="77777777" w:rsidR="00336ED4" w:rsidRPr="00D40254" w:rsidRDefault="00336ED4" w:rsidP="00B175B5">
            <w:pPr>
              <w:pStyle w:val="Tabletext"/>
              <w:spacing w:before="20" w:after="20" w:line="360" w:lineRule="auto"/>
              <w:rPr>
                <w:sz w:val="20"/>
              </w:rPr>
            </w:pPr>
            <w:r w:rsidRPr="00D40254">
              <w:rPr>
                <w:sz w:val="20"/>
              </w:rPr>
              <w:t xml:space="preserve">01. </w:t>
            </w:r>
            <w:r w:rsidR="00214698">
              <w:rPr>
                <w:rFonts w:cs="Iskoola Pota" w:hint="cs"/>
                <w:sz w:val="20"/>
                <w:cs/>
                <w:lang w:bidi="si-LK"/>
              </w:rPr>
              <w:t>අයදුම්කරුගේ විස්තර</w:t>
            </w:r>
            <w:r w:rsidRPr="00D40254">
              <w:rPr>
                <w:sz w:val="20"/>
              </w:rPr>
              <w:t xml:space="preserve"> (</w:t>
            </w:r>
            <w:r w:rsidR="00214698">
              <w:rPr>
                <w:rFonts w:cs="Iskoola Pota" w:hint="cs"/>
                <w:sz w:val="20"/>
                <w:cs/>
                <w:lang w:bidi="si-LK"/>
              </w:rPr>
              <w:t>ලියාදිංචි හිමිකරුගේ විස්තර</w:t>
            </w:r>
            <w:r w:rsidRPr="00D40254">
              <w:rPr>
                <w:sz w:val="20"/>
              </w:rPr>
              <w:t>)</w:t>
            </w:r>
          </w:p>
        </w:tc>
      </w:tr>
      <w:tr w:rsidR="00336ED4" w:rsidRPr="00D40254" w14:paraId="6C5EC95E" w14:textId="77777777" w:rsidTr="00B175B5">
        <w:trPr>
          <w:trHeight w:val="236"/>
        </w:trPr>
        <w:tc>
          <w:tcPr>
            <w:tcW w:w="378" w:type="dxa"/>
            <w:vMerge w:val="restart"/>
            <w:shd w:val="clear" w:color="auto" w:fill="auto"/>
          </w:tcPr>
          <w:p w14:paraId="48460F05" w14:textId="77777777" w:rsidR="00336ED4" w:rsidRPr="00D40254" w:rsidRDefault="00336ED4" w:rsidP="00B175B5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3060" w:type="dxa"/>
          </w:tcPr>
          <w:p w14:paraId="42BB20D0" w14:textId="77777777" w:rsidR="00336ED4" w:rsidRPr="00214698" w:rsidRDefault="00214698" w:rsidP="00B175B5">
            <w:pPr>
              <w:pStyle w:val="Tabletext"/>
              <w:spacing w:before="20" w:after="20" w:line="360" w:lineRule="auto"/>
              <w:rPr>
                <w:rFonts w:cs="Iskoola Pota"/>
                <w:sz w:val="20"/>
                <w:lang w:bidi="si-LK"/>
              </w:rPr>
            </w:pPr>
            <w:r>
              <w:rPr>
                <w:rFonts w:cs="Iskoola Pota" w:hint="cs"/>
                <w:sz w:val="20"/>
                <w:cs/>
                <w:lang w:bidi="si-LK"/>
              </w:rPr>
              <w:t>නම</w:t>
            </w:r>
          </w:p>
        </w:tc>
        <w:tc>
          <w:tcPr>
            <w:tcW w:w="6563" w:type="dxa"/>
            <w:gridSpan w:val="5"/>
          </w:tcPr>
          <w:p w14:paraId="1FE697EB" w14:textId="77777777" w:rsidR="00336ED4" w:rsidRPr="00D40254" w:rsidRDefault="00336ED4" w:rsidP="00B175B5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336ED4" w:rsidRPr="00D40254" w14:paraId="60BC1817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0B60016E" w14:textId="77777777" w:rsidR="00336ED4" w:rsidRPr="00D40254" w:rsidRDefault="00336ED4" w:rsidP="00B175B5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3060" w:type="dxa"/>
          </w:tcPr>
          <w:p w14:paraId="7D238A2F" w14:textId="77777777" w:rsidR="00336ED4" w:rsidRPr="00214698" w:rsidRDefault="00365DFF" w:rsidP="00B175B5">
            <w:pPr>
              <w:spacing w:line="360" w:lineRule="auto"/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 xml:space="preserve">ස්ත්‍රී පුරුෂ </w:t>
            </w:r>
            <w:r w:rsidR="00214698">
              <w:rPr>
                <w:rFonts w:cs="Iskoola Pota" w:hint="cs"/>
                <w:cs/>
                <w:lang w:bidi="si-LK"/>
              </w:rPr>
              <w:t>භාවය</w:t>
            </w:r>
          </w:p>
        </w:tc>
        <w:tc>
          <w:tcPr>
            <w:tcW w:w="6563" w:type="dxa"/>
            <w:gridSpan w:val="5"/>
          </w:tcPr>
          <w:p w14:paraId="57793A3D" w14:textId="77777777" w:rsidR="00336ED4" w:rsidRPr="00D40254" w:rsidRDefault="00336ED4" w:rsidP="00B175B5">
            <w:pPr>
              <w:pStyle w:val="Tabletext"/>
              <w:spacing w:before="20" w:after="20" w:line="360" w:lineRule="auto"/>
              <w:rPr>
                <w:sz w:val="20"/>
              </w:rPr>
            </w:pP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 w:rsidR="00214698">
              <w:rPr>
                <w:rFonts w:cs="Iskoola Pota" w:hint="cs"/>
                <w:sz w:val="20"/>
                <w:cs/>
                <w:lang w:bidi="si-LK"/>
              </w:rPr>
              <w:t>පිරිමි</w:t>
            </w:r>
            <w:r w:rsidRPr="00D40254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         </w:t>
            </w:r>
            <w:r w:rsidRPr="00D40254">
              <w:rPr>
                <w:sz w:val="20"/>
              </w:rPr>
              <w:t xml:space="preserve"> </w:t>
            </w: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 w:rsidR="00214698">
              <w:rPr>
                <w:rFonts w:cs="Iskoola Pota" w:hint="cs"/>
                <w:sz w:val="20"/>
                <w:cs/>
                <w:lang w:bidi="si-LK"/>
              </w:rPr>
              <w:t>ගැහැණු</w:t>
            </w:r>
            <w:r w:rsidRPr="00D40254">
              <w:rPr>
                <w:sz w:val="20"/>
              </w:rPr>
              <w:t xml:space="preserve">      </w:t>
            </w:r>
          </w:p>
        </w:tc>
      </w:tr>
      <w:tr w:rsidR="00336ED4" w:rsidRPr="00D40254" w14:paraId="725AFEE6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2AF513B5" w14:textId="77777777" w:rsidR="00336ED4" w:rsidRPr="00D40254" w:rsidRDefault="00336ED4" w:rsidP="00B175B5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3060" w:type="dxa"/>
          </w:tcPr>
          <w:p w14:paraId="1701C911" w14:textId="77777777" w:rsidR="00336ED4" w:rsidRPr="00214698" w:rsidRDefault="00214698" w:rsidP="00B175B5">
            <w:pPr>
              <w:spacing w:line="360" w:lineRule="auto"/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>ලිපිනය</w:t>
            </w:r>
          </w:p>
        </w:tc>
        <w:tc>
          <w:tcPr>
            <w:tcW w:w="6563" w:type="dxa"/>
            <w:gridSpan w:val="5"/>
          </w:tcPr>
          <w:p w14:paraId="3A8B6180" w14:textId="77777777" w:rsidR="00336ED4" w:rsidRDefault="00336ED4" w:rsidP="00B175B5">
            <w:pPr>
              <w:spacing w:line="360" w:lineRule="auto"/>
            </w:pPr>
          </w:p>
          <w:p w14:paraId="10283A8D" w14:textId="77777777" w:rsidR="00336ED4" w:rsidRPr="00D40254" w:rsidRDefault="00336ED4" w:rsidP="00B175B5">
            <w:pPr>
              <w:spacing w:line="360" w:lineRule="auto"/>
            </w:pPr>
          </w:p>
        </w:tc>
      </w:tr>
      <w:tr w:rsidR="000C775D" w:rsidRPr="00D40254" w14:paraId="5272D1E9" w14:textId="77777777" w:rsidTr="0049230C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27F1A8EE" w14:textId="77777777" w:rsidR="000C775D" w:rsidRPr="00D40254" w:rsidRDefault="000C775D" w:rsidP="00B175B5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3060" w:type="dxa"/>
          </w:tcPr>
          <w:p w14:paraId="7CEA712C" w14:textId="77777777" w:rsidR="000C775D" w:rsidRPr="00214698" w:rsidRDefault="000C775D" w:rsidP="00B175B5">
            <w:pPr>
              <w:spacing w:line="360" w:lineRule="auto"/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>ඊමේල් ලිපිනය</w:t>
            </w:r>
          </w:p>
        </w:tc>
        <w:tc>
          <w:tcPr>
            <w:tcW w:w="6563" w:type="dxa"/>
            <w:gridSpan w:val="5"/>
          </w:tcPr>
          <w:p w14:paraId="4904A676" w14:textId="77777777" w:rsidR="000C775D" w:rsidRPr="00D40254" w:rsidRDefault="000C775D" w:rsidP="00B175B5">
            <w:pPr>
              <w:spacing w:line="360" w:lineRule="auto"/>
            </w:pPr>
          </w:p>
        </w:tc>
      </w:tr>
      <w:tr w:rsidR="000C775D" w:rsidRPr="00D40254" w14:paraId="0DC87E56" w14:textId="77777777" w:rsidTr="00352EE9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19EBB7B5" w14:textId="77777777" w:rsidR="000C775D" w:rsidRPr="00D40254" w:rsidRDefault="000C775D" w:rsidP="000C775D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3060" w:type="dxa"/>
          </w:tcPr>
          <w:p w14:paraId="02F348FD" w14:textId="77777777" w:rsidR="000C775D" w:rsidRPr="00214698" w:rsidRDefault="000C775D" w:rsidP="000C775D">
            <w:pPr>
              <w:spacing w:line="360" w:lineRule="auto"/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 xml:space="preserve">දුරකථනය </w:t>
            </w:r>
            <w:r w:rsidRPr="00214698">
              <w:rPr>
                <w:rFonts w:cs="Iskoola Pota" w:hint="cs"/>
                <w:b/>
                <w:i/>
                <w:cs/>
                <w:lang w:bidi="si-LK"/>
              </w:rPr>
              <w:t>අංකය</w:t>
            </w:r>
          </w:p>
        </w:tc>
        <w:tc>
          <w:tcPr>
            <w:tcW w:w="2317" w:type="dxa"/>
            <w:gridSpan w:val="2"/>
          </w:tcPr>
          <w:p w14:paraId="4A43C828" w14:textId="77777777" w:rsidR="000C775D" w:rsidRPr="00D40254" w:rsidRDefault="000C775D" w:rsidP="000C775D">
            <w:pPr>
              <w:spacing w:line="360" w:lineRule="auto"/>
            </w:pPr>
          </w:p>
        </w:tc>
        <w:tc>
          <w:tcPr>
            <w:tcW w:w="1980" w:type="dxa"/>
            <w:gridSpan w:val="2"/>
          </w:tcPr>
          <w:p w14:paraId="256293DB" w14:textId="77777777" w:rsidR="000C775D" w:rsidRPr="00214698" w:rsidRDefault="000C775D" w:rsidP="000C775D">
            <w:pPr>
              <w:spacing w:line="360" w:lineRule="auto"/>
              <w:rPr>
                <w:rFonts w:cs="Iskoola Pota"/>
                <w:lang w:bidi="si-LK"/>
              </w:rPr>
            </w:pPr>
            <w:r w:rsidRPr="00214698">
              <w:rPr>
                <w:rFonts w:cs="Iskoola Pota" w:hint="cs"/>
                <w:b/>
                <w:i/>
                <w:cs/>
                <w:lang w:bidi="si-LK"/>
              </w:rPr>
              <w:t>වට්ස්ඇප් අංකය</w:t>
            </w:r>
          </w:p>
        </w:tc>
        <w:tc>
          <w:tcPr>
            <w:tcW w:w="2266" w:type="dxa"/>
          </w:tcPr>
          <w:p w14:paraId="51CF0390" w14:textId="77777777" w:rsidR="000C775D" w:rsidRPr="00D40254" w:rsidRDefault="000C775D" w:rsidP="000C775D">
            <w:pPr>
              <w:spacing w:line="360" w:lineRule="auto"/>
            </w:pPr>
          </w:p>
        </w:tc>
      </w:tr>
      <w:tr w:rsidR="000C775D" w:rsidRPr="00D40254" w14:paraId="13CF25F6" w14:textId="77777777" w:rsidTr="00B523A5">
        <w:trPr>
          <w:trHeight w:val="251"/>
        </w:trPr>
        <w:tc>
          <w:tcPr>
            <w:tcW w:w="378" w:type="dxa"/>
            <w:shd w:val="clear" w:color="auto" w:fill="auto"/>
          </w:tcPr>
          <w:p w14:paraId="5FA3669B" w14:textId="77777777" w:rsidR="000C775D" w:rsidRPr="00D40254" w:rsidRDefault="000C775D" w:rsidP="000C775D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7357" w:type="dxa"/>
            <w:gridSpan w:val="5"/>
          </w:tcPr>
          <w:p w14:paraId="1AA43F72" w14:textId="77777777" w:rsidR="000C775D" w:rsidRPr="00214698" w:rsidRDefault="000C775D" w:rsidP="000C775D">
            <w:pPr>
              <w:spacing w:line="360" w:lineRule="auto"/>
              <w:rPr>
                <w:rFonts w:cs="Iskoola Pota"/>
                <w:b/>
                <w:i/>
                <w:lang w:bidi="si-LK"/>
              </w:rPr>
            </w:pPr>
            <w:proofErr w:type="spellStart"/>
            <w:r w:rsidRPr="00352EE9">
              <w:rPr>
                <w:rFonts w:ascii="Iskoola Pota" w:hAnsi="Iskoola Pota" w:cs="Iskoola Pota"/>
              </w:rPr>
              <w:t>ඔබ</w:t>
            </w:r>
            <w:proofErr w:type="spellEnd"/>
            <w:r w:rsidRPr="00352EE9">
              <w:t xml:space="preserve"> </w:t>
            </w:r>
            <w:proofErr w:type="spellStart"/>
            <w:r w:rsidRPr="00352EE9">
              <w:rPr>
                <w:rFonts w:ascii="Iskoola Pota" w:hAnsi="Iskoola Pota" w:cs="Iskoola Pota"/>
              </w:rPr>
              <w:t>හෝ</w:t>
            </w:r>
            <w:proofErr w:type="spellEnd"/>
            <w:r w:rsidRPr="00352EE9">
              <w:t xml:space="preserve"> </w:t>
            </w:r>
            <w:proofErr w:type="spellStart"/>
            <w:r w:rsidRPr="00352EE9">
              <w:rPr>
                <w:rFonts w:ascii="Iskoola Pota" w:hAnsi="Iskoola Pota" w:cs="Iskoola Pota"/>
              </w:rPr>
              <w:t>ඔබගේ</w:t>
            </w:r>
            <w:proofErr w:type="spellEnd"/>
            <w:r w:rsidRPr="00352EE9">
              <w:t xml:space="preserve"> </w:t>
            </w:r>
            <w:proofErr w:type="spellStart"/>
            <w:r w:rsidRPr="00352EE9">
              <w:rPr>
                <w:rFonts w:ascii="Iskoola Pota" w:hAnsi="Iskoola Pota" w:cs="Iskoola Pota"/>
              </w:rPr>
              <w:t>පවුලේ</w:t>
            </w:r>
            <w:proofErr w:type="spellEnd"/>
            <w:r w:rsidRPr="00352EE9">
              <w:t xml:space="preserve"> </w:t>
            </w:r>
            <w:proofErr w:type="spellStart"/>
            <w:r w:rsidRPr="00352EE9">
              <w:rPr>
                <w:rFonts w:ascii="Iskoola Pota" w:hAnsi="Iskoola Pota" w:cs="Iskoola Pota"/>
              </w:rPr>
              <w:t>අයෙකු</w:t>
            </w:r>
            <w:proofErr w:type="spellEnd"/>
            <w:r w:rsidRPr="00352EE9">
              <w:t xml:space="preserve"> </w:t>
            </w:r>
            <w:proofErr w:type="spellStart"/>
            <w:r w:rsidRPr="00352EE9">
              <w:rPr>
                <w:rFonts w:ascii="Iskoola Pota" w:hAnsi="Iskoola Pota" w:cs="Iskoola Pota"/>
              </w:rPr>
              <w:t>විශේෂ</w:t>
            </w:r>
            <w:proofErr w:type="spellEnd"/>
            <w:r w:rsidRPr="00352EE9">
              <w:t xml:space="preserve"> </w:t>
            </w:r>
            <w:proofErr w:type="spellStart"/>
            <w:r w:rsidRPr="000C775D">
              <w:rPr>
                <w:rFonts w:ascii="Iskoola Pota" w:hAnsi="Iskoola Pota" w:cs="Iskoola Pota" w:hint="cs"/>
              </w:rPr>
              <w:t>අවශ්‍යතා</w:t>
            </w:r>
            <w:proofErr w:type="spellEnd"/>
            <w:r w:rsidRPr="00352EE9">
              <w:t xml:space="preserve"> </w:t>
            </w:r>
            <w:proofErr w:type="spellStart"/>
            <w:r w:rsidRPr="00352EE9">
              <w:rPr>
                <w:rFonts w:ascii="Iskoola Pota" w:hAnsi="Iskoola Pota" w:cs="Iskoola Pota"/>
              </w:rPr>
              <w:t>ඇති</w:t>
            </w:r>
            <w:proofErr w:type="spellEnd"/>
            <w:r w:rsidRPr="00352EE9">
              <w:t xml:space="preserve"> </w:t>
            </w:r>
            <w:proofErr w:type="spellStart"/>
            <w:proofErr w:type="gramStart"/>
            <w:r w:rsidRPr="00352EE9">
              <w:rPr>
                <w:rFonts w:ascii="Iskoola Pota" w:hAnsi="Iskoola Pota" w:cs="Iskoola Pota"/>
              </w:rPr>
              <w:t>අයෙකුද</w:t>
            </w:r>
            <w:proofErr w:type="spellEnd"/>
            <w:r w:rsidR="00376539">
              <w:rPr>
                <w:rFonts w:ascii="Iskoola Pota" w:hAnsi="Iskoola Pota" w:cs="Iskoola Pota"/>
              </w:rPr>
              <w:t xml:space="preserve"> </w:t>
            </w:r>
            <w:r>
              <w:rPr>
                <w:rFonts w:ascii="Iskoola Pota" w:hAnsi="Iskoola Pota" w:cs="Iskoola Pota"/>
              </w:rPr>
              <w:t>?</w:t>
            </w:r>
            <w:proofErr w:type="gramEnd"/>
          </w:p>
        </w:tc>
        <w:tc>
          <w:tcPr>
            <w:tcW w:w="2266" w:type="dxa"/>
          </w:tcPr>
          <w:p w14:paraId="2A22CAE9" w14:textId="77777777" w:rsidR="000C775D" w:rsidRPr="000C775D" w:rsidRDefault="000C775D" w:rsidP="000C775D">
            <w:pPr>
              <w:pStyle w:val="Tabletext"/>
              <w:spacing w:before="20" w:after="20"/>
              <w:rPr>
                <w:rFonts w:cs="Iskoola Pota"/>
                <w:lang w:bidi="si-LK"/>
              </w:rPr>
            </w:pP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ඔව්</w:t>
            </w:r>
            <w:r w:rsidRPr="004D2993">
              <w:t xml:space="preserve">  </w:t>
            </w:r>
            <w:r>
              <w:t xml:space="preserve">         </w:t>
            </w: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නැහැ</w:t>
            </w:r>
          </w:p>
        </w:tc>
      </w:tr>
      <w:tr w:rsidR="000C775D" w:rsidRPr="00D40254" w14:paraId="717A6AFF" w14:textId="77777777" w:rsidTr="00B175B5">
        <w:trPr>
          <w:trHeight w:val="236"/>
        </w:trPr>
        <w:tc>
          <w:tcPr>
            <w:tcW w:w="10001" w:type="dxa"/>
            <w:gridSpan w:val="7"/>
            <w:shd w:val="clear" w:color="auto" w:fill="D9D9D9"/>
          </w:tcPr>
          <w:p w14:paraId="0CF015A1" w14:textId="77777777" w:rsidR="000C775D" w:rsidRPr="00214698" w:rsidRDefault="000C775D" w:rsidP="000C775D">
            <w:pPr>
              <w:spacing w:line="360" w:lineRule="auto"/>
              <w:rPr>
                <w:rFonts w:cs="Iskoola Pota"/>
                <w:lang w:bidi="si-LK"/>
              </w:rPr>
            </w:pPr>
            <w:r w:rsidRPr="00D40254">
              <w:t xml:space="preserve">02. </w:t>
            </w:r>
            <w:r>
              <w:rPr>
                <w:rFonts w:cs="Iskoola Pota" w:hint="cs"/>
                <w:cs/>
                <w:lang w:bidi="si-LK"/>
              </w:rPr>
              <w:t>ත්‍රිරෝද රථයේ විස්තර</w:t>
            </w:r>
          </w:p>
        </w:tc>
      </w:tr>
      <w:tr w:rsidR="000C775D" w:rsidRPr="00D40254" w14:paraId="4973C18D" w14:textId="77777777" w:rsidTr="00B175B5">
        <w:trPr>
          <w:trHeight w:val="236"/>
        </w:trPr>
        <w:tc>
          <w:tcPr>
            <w:tcW w:w="378" w:type="dxa"/>
            <w:shd w:val="clear" w:color="auto" w:fill="auto"/>
          </w:tcPr>
          <w:p w14:paraId="0067AA9B" w14:textId="77777777" w:rsidR="000C775D" w:rsidRPr="00D40254" w:rsidRDefault="000C775D" w:rsidP="000C775D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3060" w:type="dxa"/>
          </w:tcPr>
          <w:p w14:paraId="2408BA6D" w14:textId="77777777" w:rsidR="000C775D" w:rsidRPr="00214698" w:rsidRDefault="000C775D" w:rsidP="000C775D">
            <w:pPr>
              <w:pStyle w:val="Tabletext"/>
              <w:spacing w:before="20" w:after="20" w:line="360" w:lineRule="auto"/>
              <w:rPr>
                <w:rFonts w:cs="Iskoola Pota"/>
                <w:b/>
                <w:i/>
                <w:sz w:val="20"/>
                <w:lang w:bidi="si-LK"/>
              </w:rPr>
            </w:pPr>
            <w:r w:rsidRPr="00214698">
              <w:rPr>
                <w:rFonts w:cs="Iskoola Pota" w:hint="cs"/>
                <w:b/>
                <w:i/>
                <w:sz w:val="20"/>
                <w:cs/>
                <w:lang w:bidi="si-LK"/>
              </w:rPr>
              <w:t>අයිතිකරුගේ</w:t>
            </w:r>
            <w:r>
              <w:rPr>
                <w:rFonts w:cs="Iskoola Pota" w:hint="cs"/>
                <w:b/>
                <w:i/>
                <w:sz w:val="20"/>
                <w:cs/>
                <w:lang w:bidi="si-LK"/>
              </w:rPr>
              <w:t xml:space="preserve"> </w:t>
            </w:r>
            <w:r w:rsidRPr="00214698">
              <w:rPr>
                <w:rFonts w:cs="Iskoola Pota" w:hint="cs"/>
                <w:b/>
                <w:i/>
                <w:sz w:val="20"/>
                <w:cs/>
                <w:lang w:bidi="si-LK"/>
              </w:rPr>
              <w:t>සම්පූර්ණ නම</w:t>
            </w:r>
          </w:p>
        </w:tc>
        <w:tc>
          <w:tcPr>
            <w:tcW w:w="6563" w:type="dxa"/>
            <w:gridSpan w:val="5"/>
          </w:tcPr>
          <w:p w14:paraId="7DE4B153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0062AF9A" w14:textId="77777777" w:rsidTr="00B175B5">
        <w:trPr>
          <w:trHeight w:val="236"/>
        </w:trPr>
        <w:tc>
          <w:tcPr>
            <w:tcW w:w="378" w:type="dxa"/>
            <w:vMerge w:val="restart"/>
            <w:shd w:val="clear" w:color="auto" w:fill="auto"/>
          </w:tcPr>
          <w:p w14:paraId="78D5168F" w14:textId="77777777" w:rsidR="000C775D" w:rsidRPr="00D40254" w:rsidRDefault="000C775D" w:rsidP="000C775D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3060" w:type="dxa"/>
          </w:tcPr>
          <w:p w14:paraId="21CF7213" w14:textId="77777777" w:rsidR="000C775D" w:rsidRPr="00214698" w:rsidRDefault="000C775D" w:rsidP="000C775D">
            <w:pPr>
              <w:pStyle w:val="Tabletext"/>
              <w:spacing w:before="20" w:after="20" w:line="360" w:lineRule="auto"/>
              <w:rPr>
                <w:rFonts w:cs="Iskoola Pota"/>
                <w:b/>
                <w:i/>
                <w:sz w:val="20"/>
                <w:lang w:bidi="si-LK"/>
              </w:rPr>
            </w:pPr>
            <w:r w:rsidRPr="00214698">
              <w:rPr>
                <w:rFonts w:cs="Iskoola Pota" w:hint="cs"/>
                <w:b/>
                <w:i/>
                <w:sz w:val="20"/>
                <w:cs/>
                <w:lang w:bidi="si-LK"/>
              </w:rPr>
              <w:t>වර්තමාන වර්ගය</w:t>
            </w:r>
          </w:p>
        </w:tc>
        <w:tc>
          <w:tcPr>
            <w:tcW w:w="6563" w:type="dxa"/>
            <w:gridSpan w:val="5"/>
          </w:tcPr>
          <w:p w14:paraId="2E57FBC6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5393013D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64F76429" w14:textId="77777777" w:rsidR="000C775D" w:rsidRPr="00D40254" w:rsidRDefault="000C775D" w:rsidP="000C775D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3060" w:type="dxa"/>
          </w:tcPr>
          <w:p w14:paraId="01CA6219" w14:textId="77777777" w:rsidR="000C775D" w:rsidRPr="00214698" w:rsidRDefault="000C775D" w:rsidP="000C775D">
            <w:pPr>
              <w:pStyle w:val="Tabletext"/>
              <w:spacing w:before="20" w:after="20" w:line="360" w:lineRule="auto"/>
              <w:rPr>
                <w:b/>
                <w:i/>
                <w:sz w:val="20"/>
              </w:rPr>
            </w:pPr>
            <w:r w:rsidRPr="00214698">
              <w:rPr>
                <w:rFonts w:cs="Iskoola Pota" w:hint="cs"/>
                <w:b/>
                <w:i/>
                <w:sz w:val="20"/>
                <w:cs/>
                <w:lang w:bidi="si-LK"/>
              </w:rPr>
              <w:t>වර්තමාන මාදිලිය</w:t>
            </w:r>
            <w:r w:rsidRPr="00214698"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6563" w:type="dxa"/>
            <w:gridSpan w:val="5"/>
          </w:tcPr>
          <w:p w14:paraId="4C221BD8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584E188E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49A374D9" w14:textId="77777777" w:rsidR="000C775D" w:rsidRPr="00D40254" w:rsidRDefault="000C775D" w:rsidP="000C775D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3060" w:type="dxa"/>
          </w:tcPr>
          <w:p w14:paraId="1EC6940F" w14:textId="77777777" w:rsidR="000C775D" w:rsidRPr="00214698" w:rsidRDefault="000C775D" w:rsidP="000C775D">
            <w:pPr>
              <w:pStyle w:val="Tabletext"/>
              <w:spacing w:before="20" w:after="20" w:line="360" w:lineRule="auto"/>
              <w:rPr>
                <w:b/>
                <w:i/>
                <w:sz w:val="20"/>
              </w:rPr>
            </w:pPr>
            <w:r w:rsidRPr="00214698">
              <w:rPr>
                <w:rFonts w:cs="Iskoola Pota" w:hint="cs"/>
                <w:b/>
                <w:i/>
                <w:sz w:val="20"/>
                <w:cs/>
                <w:lang w:bidi="si-LK"/>
              </w:rPr>
              <w:t>ඉන්ධන වර්ගය</w:t>
            </w:r>
            <w:r w:rsidRPr="00214698">
              <w:rPr>
                <w:b/>
                <w:i/>
                <w:sz w:val="20"/>
              </w:rPr>
              <w:t>:</w:t>
            </w:r>
          </w:p>
        </w:tc>
        <w:tc>
          <w:tcPr>
            <w:tcW w:w="6563" w:type="dxa"/>
            <w:gridSpan w:val="5"/>
          </w:tcPr>
          <w:p w14:paraId="432AB427" w14:textId="77777777" w:rsidR="000C775D" w:rsidRPr="00214698" w:rsidRDefault="000C775D" w:rsidP="000C775D">
            <w:pPr>
              <w:pStyle w:val="Tabletext"/>
              <w:spacing w:before="20" w:after="20" w:line="360" w:lineRule="auto"/>
              <w:rPr>
                <w:rFonts w:cs="Iskoola Pota"/>
                <w:sz w:val="20"/>
                <w:lang w:bidi="si-LK"/>
              </w:rPr>
            </w:pP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sz w:val="20"/>
                <w:cs/>
                <w:lang w:bidi="si-LK"/>
              </w:rPr>
              <w:t>පෙට්‍රල්</w:t>
            </w:r>
            <w:r w:rsidRPr="00D40254">
              <w:rPr>
                <w:sz w:val="20"/>
              </w:rPr>
              <w:t xml:space="preserve">     </w:t>
            </w:r>
            <w:r>
              <w:rPr>
                <w:sz w:val="20"/>
              </w:rPr>
              <w:t xml:space="preserve">         </w:t>
            </w: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sz w:val="20"/>
                <w:cs/>
                <w:lang w:bidi="si-LK"/>
              </w:rPr>
              <w:t>ඩීසල්</w:t>
            </w:r>
          </w:p>
        </w:tc>
      </w:tr>
      <w:tr w:rsidR="000C775D" w:rsidRPr="00D40254" w14:paraId="758BAF06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4710D800" w14:textId="77777777" w:rsidR="000C775D" w:rsidRPr="00D40254" w:rsidRDefault="000C775D" w:rsidP="000C775D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3060" w:type="dxa"/>
          </w:tcPr>
          <w:p w14:paraId="6C3B5EB9" w14:textId="77777777" w:rsidR="000C775D" w:rsidRPr="00214698" w:rsidRDefault="000C775D" w:rsidP="000C775D">
            <w:pPr>
              <w:pStyle w:val="Tabletext"/>
              <w:spacing w:before="20" w:after="20" w:line="360" w:lineRule="auto"/>
              <w:rPr>
                <w:rFonts w:cs="Iskoola Pota"/>
                <w:b/>
                <w:i/>
                <w:sz w:val="20"/>
                <w:lang w:bidi="si-LK"/>
              </w:rPr>
            </w:pPr>
            <w:r w:rsidRPr="00214698">
              <w:rPr>
                <w:rFonts w:cs="Iskoola Pota" w:hint="cs"/>
                <w:b/>
                <w:i/>
                <w:sz w:val="20"/>
                <w:cs/>
                <w:lang w:bidi="si-LK"/>
              </w:rPr>
              <w:t>එන්ජින් වර්ගය</w:t>
            </w:r>
          </w:p>
        </w:tc>
        <w:tc>
          <w:tcPr>
            <w:tcW w:w="6563" w:type="dxa"/>
            <w:gridSpan w:val="5"/>
          </w:tcPr>
          <w:p w14:paraId="3CADE089" w14:textId="77777777" w:rsidR="000C775D" w:rsidRPr="00214698" w:rsidRDefault="000C775D" w:rsidP="000C775D">
            <w:pPr>
              <w:pStyle w:val="Tabletext"/>
              <w:spacing w:before="20" w:after="20" w:line="360" w:lineRule="auto"/>
              <w:rPr>
                <w:rFonts w:cs="Iskoola Pota"/>
                <w:sz w:val="20"/>
                <w:lang w:bidi="si-LK"/>
              </w:rPr>
            </w:pP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sz w:val="20"/>
                <w:cs/>
                <w:lang w:bidi="si-LK"/>
              </w:rPr>
              <w:t>ද්වි පහර</w:t>
            </w:r>
            <w:r>
              <w:rPr>
                <w:sz w:val="20"/>
              </w:rPr>
              <w:t xml:space="preserve">     </w:t>
            </w:r>
            <w:r w:rsidR="00376539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</w:t>
            </w:r>
            <w:r w:rsidRPr="00D40254">
              <w:rPr>
                <w:sz w:val="20"/>
              </w:rPr>
              <w:t xml:space="preserve"> </w:t>
            </w: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sz w:val="20"/>
                <w:cs/>
                <w:lang w:bidi="si-LK"/>
              </w:rPr>
              <w:t>සිව් පහර</w:t>
            </w:r>
          </w:p>
        </w:tc>
      </w:tr>
      <w:tr w:rsidR="000C775D" w:rsidRPr="00D40254" w14:paraId="478823B2" w14:textId="77777777" w:rsidTr="00352EE9">
        <w:trPr>
          <w:trHeight w:val="251"/>
        </w:trPr>
        <w:tc>
          <w:tcPr>
            <w:tcW w:w="378" w:type="dxa"/>
            <w:shd w:val="clear" w:color="auto" w:fill="auto"/>
          </w:tcPr>
          <w:p w14:paraId="0AC66F6C" w14:textId="77777777" w:rsidR="000C775D" w:rsidRPr="00D40254" w:rsidRDefault="000C775D" w:rsidP="000C775D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3060" w:type="dxa"/>
          </w:tcPr>
          <w:p w14:paraId="79AD279F" w14:textId="77777777" w:rsidR="000C775D" w:rsidRPr="00214698" w:rsidRDefault="000C775D" w:rsidP="000C775D">
            <w:pPr>
              <w:spacing w:line="360" w:lineRule="auto"/>
              <w:rPr>
                <w:b/>
                <w:i/>
              </w:rPr>
            </w:pPr>
            <w:r w:rsidRPr="00214698">
              <w:rPr>
                <w:rFonts w:cs="Iskoola Pota" w:hint="cs"/>
                <w:b/>
                <w:i/>
                <w:cs/>
                <w:lang w:bidi="si-LK"/>
              </w:rPr>
              <w:t>නිෂ්පාදිත වර්ෂය</w:t>
            </w:r>
            <w:r w:rsidRPr="00214698">
              <w:rPr>
                <w:b/>
                <w:i/>
              </w:rPr>
              <w:t xml:space="preserve"> </w:t>
            </w:r>
          </w:p>
        </w:tc>
        <w:tc>
          <w:tcPr>
            <w:tcW w:w="1993" w:type="dxa"/>
          </w:tcPr>
          <w:p w14:paraId="02D5F11B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2304" w:type="dxa"/>
            <w:gridSpan w:val="3"/>
          </w:tcPr>
          <w:p w14:paraId="648F537A" w14:textId="77777777" w:rsidR="000C775D" w:rsidRPr="00214698" w:rsidRDefault="000C775D" w:rsidP="000C775D">
            <w:pPr>
              <w:pStyle w:val="Tabletext"/>
              <w:spacing w:before="20" w:after="20" w:line="360" w:lineRule="auto"/>
              <w:rPr>
                <w:rFonts w:cs="Iskoola Pota"/>
                <w:sz w:val="20"/>
                <w:lang w:bidi="si-LK"/>
              </w:rPr>
            </w:pPr>
            <w:r>
              <w:rPr>
                <w:rFonts w:cs="Iskoola Pota" w:hint="cs"/>
                <w:sz w:val="20"/>
                <w:cs/>
                <w:lang w:bidi="si-LK"/>
              </w:rPr>
              <w:t>ලියාපදිංචි වර්ෂය</w:t>
            </w:r>
          </w:p>
        </w:tc>
        <w:tc>
          <w:tcPr>
            <w:tcW w:w="2266" w:type="dxa"/>
          </w:tcPr>
          <w:p w14:paraId="698251C7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2164B528" w14:textId="77777777" w:rsidTr="00B175B5">
        <w:trPr>
          <w:trHeight w:val="236"/>
        </w:trPr>
        <w:tc>
          <w:tcPr>
            <w:tcW w:w="10001" w:type="dxa"/>
            <w:gridSpan w:val="7"/>
            <w:shd w:val="clear" w:color="auto" w:fill="D9D9D9"/>
          </w:tcPr>
          <w:p w14:paraId="4CCE4CCA" w14:textId="77777777" w:rsidR="000C775D" w:rsidRPr="00214698" w:rsidRDefault="000C775D" w:rsidP="000C775D">
            <w:pPr>
              <w:pStyle w:val="Tabletext"/>
              <w:spacing w:before="20" w:after="20" w:line="360" w:lineRule="auto"/>
              <w:rPr>
                <w:rFonts w:cs="Iskoola Pota"/>
                <w:sz w:val="20"/>
                <w:lang w:bidi="si-LK"/>
              </w:rPr>
            </w:pPr>
            <w:r w:rsidRPr="00D40254">
              <w:rPr>
                <w:sz w:val="20"/>
              </w:rPr>
              <w:t xml:space="preserve">03. </w:t>
            </w:r>
            <w:r>
              <w:rPr>
                <w:rFonts w:cs="Iskoola Pota" w:hint="cs"/>
                <w:sz w:val="20"/>
                <w:cs/>
                <w:lang w:bidi="si-LK"/>
              </w:rPr>
              <w:t>මෙහෙයුම් විස්තර</w:t>
            </w:r>
          </w:p>
        </w:tc>
      </w:tr>
      <w:tr w:rsidR="000C775D" w:rsidRPr="00D40254" w14:paraId="2DA0F259" w14:textId="77777777" w:rsidTr="00B175B5">
        <w:trPr>
          <w:trHeight w:val="236"/>
        </w:trPr>
        <w:tc>
          <w:tcPr>
            <w:tcW w:w="378" w:type="dxa"/>
            <w:shd w:val="clear" w:color="auto" w:fill="auto"/>
          </w:tcPr>
          <w:p w14:paraId="2F8675DB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5464207C" w14:textId="77777777" w:rsidR="000C775D" w:rsidRPr="00C37345" w:rsidRDefault="000C775D" w:rsidP="000C775D">
            <w:r>
              <w:rPr>
                <w:rFonts w:cs="Iskoola Pota" w:hint="cs"/>
                <w:cs/>
                <w:lang w:bidi="si-LK"/>
              </w:rPr>
              <w:t>මෙහෙයුම් කලාපය</w:t>
            </w:r>
            <w:r w:rsidRPr="00C37345">
              <w:t xml:space="preserve">: </w:t>
            </w:r>
          </w:p>
        </w:tc>
        <w:tc>
          <w:tcPr>
            <w:tcW w:w="6563" w:type="dxa"/>
            <w:gridSpan w:val="5"/>
          </w:tcPr>
          <w:p w14:paraId="203F0B4B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මාකුඹුර</w:t>
            </w:r>
            <w:r>
              <w:t xml:space="preserve">    </w:t>
            </w:r>
            <w:r w:rsidR="00D426BA">
              <w:t xml:space="preserve">     </w:t>
            </w:r>
            <w:r>
              <w:t xml:space="preserve">    </w:t>
            </w: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පිටකොටුව</w:t>
            </w:r>
            <w:r w:rsidRPr="00C37345">
              <w:t xml:space="preserve">  </w:t>
            </w:r>
          </w:p>
        </w:tc>
      </w:tr>
      <w:tr w:rsidR="000C775D" w:rsidRPr="00D40254" w14:paraId="2E4406B8" w14:textId="77777777" w:rsidTr="00B175B5">
        <w:trPr>
          <w:trHeight w:val="236"/>
        </w:trPr>
        <w:tc>
          <w:tcPr>
            <w:tcW w:w="378" w:type="dxa"/>
            <w:shd w:val="clear" w:color="auto" w:fill="auto"/>
          </w:tcPr>
          <w:p w14:paraId="127DF95B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05D3D44E" w14:textId="77777777" w:rsidR="000C775D" w:rsidRPr="00C37345" w:rsidRDefault="000C775D" w:rsidP="000C775D">
            <w:r>
              <w:rPr>
                <w:rFonts w:cs="Iskoola Pota" w:hint="cs"/>
                <w:cs/>
                <w:lang w:bidi="si-LK"/>
              </w:rPr>
              <w:t>වාහනයේ භාවිතය</w:t>
            </w:r>
            <w:r w:rsidRPr="00C37345">
              <w:t xml:space="preserve">:   </w:t>
            </w:r>
          </w:p>
        </w:tc>
        <w:tc>
          <w:tcPr>
            <w:tcW w:w="6563" w:type="dxa"/>
            <w:gridSpan w:val="5"/>
          </w:tcPr>
          <w:p w14:paraId="2A846950" w14:textId="77777777" w:rsidR="000C775D" w:rsidRDefault="000C775D" w:rsidP="000C775D">
            <w:pPr>
              <w:pStyle w:val="Tabletext"/>
              <w:spacing w:before="20" w:after="20" w:line="360" w:lineRule="auto"/>
            </w:pP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ටැක්සි</w:t>
            </w:r>
            <w:r>
              <w:t xml:space="preserve">       </w:t>
            </w:r>
            <w:r w:rsidRPr="00C37345">
              <w:t xml:space="preserve"> </w:t>
            </w:r>
            <w:r>
              <w:t xml:space="preserve">       </w:t>
            </w: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වෙනත්</w:t>
            </w:r>
            <w:r w:rsidRPr="00C37345">
              <w:t xml:space="preserve">  </w:t>
            </w:r>
          </w:p>
          <w:p w14:paraId="34C8E5A6" w14:textId="77777777" w:rsidR="000C775D" w:rsidRPr="0008245E" w:rsidRDefault="000C775D" w:rsidP="000C775D">
            <w:pPr>
              <w:pStyle w:val="Tabletext"/>
              <w:spacing w:before="20" w:after="20" w:line="360" w:lineRule="auto"/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>භාවිතය වෙනත් නම්, ඒ පිළිබඳ විස්තර කරන්න</w:t>
            </w:r>
          </w:p>
          <w:p w14:paraId="1A1EE501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480F7AEF" w14:textId="77777777" w:rsidTr="00B175B5">
        <w:trPr>
          <w:trHeight w:val="236"/>
        </w:trPr>
        <w:tc>
          <w:tcPr>
            <w:tcW w:w="378" w:type="dxa"/>
            <w:vMerge w:val="restart"/>
            <w:shd w:val="clear" w:color="auto" w:fill="auto"/>
          </w:tcPr>
          <w:p w14:paraId="02C292E5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7D8A0AB1" w14:textId="77777777" w:rsidR="000C775D" w:rsidRPr="00D40254" w:rsidRDefault="000C775D" w:rsidP="000C775D">
            <w:pPr>
              <w:spacing w:line="360" w:lineRule="auto"/>
            </w:pPr>
            <w:r>
              <w:rPr>
                <w:rFonts w:cs="Iskoola Pota" w:hint="cs"/>
                <w:cs/>
                <w:lang w:bidi="si-LK"/>
              </w:rPr>
              <w:t>දිනකට ධාවනය කරනු ලබන සාමාන්‍ය දුර</w:t>
            </w:r>
            <w:r w:rsidRPr="00D40254">
              <w:t xml:space="preserve"> </w:t>
            </w:r>
            <w:r>
              <w:t>(Km)</w:t>
            </w:r>
          </w:p>
        </w:tc>
        <w:tc>
          <w:tcPr>
            <w:tcW w:w="6563" w:type="dxa"/>
            <w:gridSpan w:val="5"/>
          </w:tcPr>
          <w:p w14:paraId="33C92EA7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74A6E50A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14EBFA7E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3BF57B2E" w14:textId="77777777" w:rsidR="000C775D" w:rsidRPr="00D40254" w:rsidRDefault="000C775D" w:rsidP="000C775D">
            <w:pPr>
              <w:spacing w:line="360" w:lineRule="auto"/>
            </w:pPr>
            <w:r>
              <w:rPr>
                <w:rFonts w:cs="Iskoola Pota" w:hint="cs"/>
                <w:cs/>
                <w:lang w:bidi="si-LK"/>
              </w:rPr>
              <w:t>මසකට ධාවනය කරනු ලබන සාමාන්‍ය දුර</w:t>
            </w:r>
            <w:r>
              <w:t xml:space="preserve"> (Km)</w:t>
            </w:r>
          </w:p>
        </w:tc>
        <w:tc>
          <w:tcPr>
            <w:tcW w:w="6563" w:type="dxa"/>
            <w:gridSpan w:val="5"/>
          </w:tcPr>
          <w:p w14:paraId="53837185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4F0A9A5D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41AD95C9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3B582240" w14:textId="77777777" w:rsidR="000C775D" w:rsidRPr="00D40254" w:rsidRDefault="000C775D" w:rsidP="000C775D">
            <w:pPr>
              <w:spacing w:line="360" w:lineRule="auto"/>
            </w:pPr>
            <w:r>
              <w:rPr>
                <w:rFonts w:cs="Iskoola Pota" w:hint="cs"/>
                <w:cs/>
                <w:lang w:bidi="si-LK"/>
              </w:rPr>
              <w:t xml:space="preserve">මාසයක </w:t>
            </w:r>
            <w:r w:rsidR="005C1FBE">
              <w:rPr>
                <w:rFonts w:cs="Iskoola Pota" w:hint="cs"/>
                <w:cs/>
                <w:lang w:bidi="si-LK"/>
              </w:rPr>
              <w:t>සාමාන්‍ය</w:t>
            </w:r>
            <w:proofErr w:type="spellStart"/>
            <w:r w:rsidR="005C1FBE" w:rsidRPr="00D426BA">
              <w:rPr>
                <w:rFonts w:ascii="Iskoola Pota" w:hAnsi="Iskoola Pota" w:cs="Iskoola Pota"/>
                <w:lang w:bidi="si-LK"/>
              </w:rPr>
              <w:t>යෙන්</w:t>
            </w:r>
            <w:proofErr w:type="spellEnd"/>
            <w:r w:rsidR="005C1FBE" w:rsidRPr="00D426BA">
              <w:rPr>
                <w:rFonts w:cs="Iskoola Pota"/>
                <w:lang w:bidi="si-LK"/>
              </w:rPr>
              <w:t xml:space="preserve"> </w:t>
            </w:r>
            <w:proofErr w:type="spellStart"/>
            <w:r w:rsidR="005C1FBE" w:rsidRPr="00D426BA">
              <w:rPr>
                <w:rFonts w:ascii="Iskoola Pota" w:hAnsi="Iskoola Pota" w:cs="Iskoola Pota"/>
                <w:lang w:bidi="si-LK"/>
              </w:rPr>
              <w:t>වැයවන</w:t>
            </w:r>
            <w:proofErr w:type="spellEnd"/>
            <w:r w:rsidR="005C1FBE" w:rsidRPr="00D426BA">
              <w:rPr>
                <w:rFonts w:cs="Iskoola Pota"/>
                <w:lang w:bidi="si-LK"/>
              </w:rPr>
              <w:t xml:space="preserve"> </w:t>
            </w:r>
            <w:r w:rsidR="005C1FBE">
              <w:rPr>
                <w:rFonts w:cs="Iskoola Pota" w:hint="cs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ඉන්ධන පිරිවැය</w:t>
            </w:r>
            <w:r>
              <w:t xml:space="preserve"> (</w:t>
            </w:r>
            <w:r>
              <w:rPr>
                <w:rFonts w:cs="Iskoola Pota"/>
                <w:cs/>
                <w:lang w:bidi="si-LK"/>
              </w:rPr>
              <w:t>රු.</w:t>
            </w:r>
            <w:r>
              <w:t>)</w:t>
            </w:r>
          </w:p>
        </w:tc>
        <w:tc>
          <w:tcPr>
            <w:tcW w:w="6563" w:type="dxa"/>
            <w:gridSpan w:val="5"/>
          </w:tcPr>
          <w:p w14:paraId="3F26D01C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24D06008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64D0B39B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358728A3" w14:textId="77777777" w:rsidR="000C775D" w:rsidRPr="00D40254" w:rsidRDefault="000C775D" w:rsidP="000C775D">
            <w:pPr>
              <w:spacing w:line="360" w:lineRule="auto"/>
            </w:pPr>
            <w:r>
              <w:rPr>
                <w:rFonts w:cs="Iskoola Pota" w:hint="cs"/>
                <w:cs/>
                <w:lang w:bidi="si-LK"/>
              </w:rPr>
              <w:t xml:space="preserve"> </w:t>
            </w:r>
            <w:proofErr w:type="spellStart"/>
            <w:r w:rsidRPr="00365DFF">
              <w:rPr>
                <w:rFonts w:ascii="Iskoola Pota" w:hAnsi="Iskoola Pota" w:cs="Iskoola Pota"/>
                <w:lang w:bidi="si-LK"/>
              </w:rPr>
              <w:t>වසරකට</w:t>
            </w:r>
            <w:proofErr w:type="spellEnd"/>
            <w:r w:rsidRPr="00365DFF">
              <w:rPr>
                <w:rFonts w:cs="Iskoola Pota"/>
                <w:lang w:bidi="si-LK"/>
              </w:rPr>
              <w:t xml:space="preserve"> </w:t>
            </w:r>
            <w:r w:rsidR="005C1FBE">
              <w:rPr>
                <w:rFonts w:cs="Iskoola Pota" w:hint="cs"/>
                <w:cs/>
                <w:lang w:bidi="si-LK"/>
              </w:rPr>
              <w:t>සාමාන්‍ය</w:t>
            </w:r>
            <w:proofErr w:type="spellStart"/>
            <w:r w:rsidR="005C1FBE" w:rsidRPr="00D426BA">
              <w:rPr>
                <w:rFonts w:ascii="Iskoola Pota" w:hAnsi="Iskoola Pota" w:cs="Iskoola Pota"/>
                <w:lang w:bidi="si-LK"/>
              </w:rPr>
              <w:t>යෙන්</w:t>
            </w:r>
            <w:proofErr w:type="spellEnd"/>
            <w:r w:rsidR="005C1FBE" w:rsidRPr="00D426BA">
              <w:rPr>
                <w:rFonts w:cs="Iskoola Pota"/>
                <w:lang w:bidi="si-LK"/>
              </w:rPr>
              <w:t xml:space="preserve"> </w:t>
            </w:r>
            <w:proofErr w:type="spellStart"/>
            <w:proofErr w:type="gramStart"/>
            <w:r w:rsidR="005C1FBE" w:rsidRPr="00D426BA">
              <w:rPr>
                <w:rFonts w:ascii="Iskoola Pota" w:hAnsi="Iskoola Pota" w:cs="Iskoola Pota"/>
                <w:lang w:bidi="si-LK"/>
              </w:rPr>
              <w:t>වැයවන</w:t>
            </w:r>
            <w:proofErr w:type="spellEnd"/>
            <w:r w:rsidR="005C1FBE" w:rsidRPr="00D426BA">
              <w:rPr>
                <w:rFonts w:cs="Iskoola Pota"/>
                <w:lang w:bidi="si-LK"/>
              </w:rPr>
              <w:t xml:space="preserve"> </w:t>
            </w:r>
            <w:r w:rsidR="005C1FBE">
              <w:rPr>
                <w:rFonts w:cs="Iskoola Pota" w:hint="cs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සේවා</w:t>
            </w:r>
            <w:proofErr w:type="gramEnd"/>
            <w:r>
              <w:rPr>
                <w:rFonts w:cs="Iskoola Pota" w:hint="cs"/>
                <w:cs/>
                <w:lang w:bidi="si-LK"/>
              </w:rPr>
              <w:t xml:space="preserve"> ගාස්තු</w:t>
            </w:r>
            <w:r>
              <w:t xml:space="preserve"> (</w:t>
            </w:r>
            <w:r>
              <w:rPr>
                <w:rFonts w:cs="Iskoola Pota"/>
                <w:cs/>
                <w:lang w:bidi="si-LK"/>
              </w:rPr>
              <w:t>රු.</w:t>
            </w:r>
            <w:r>
              <w:t>)</w:t>
            </w:r>
          </w:p>
        </w:tc>
        <w:tc>
          <w:tcPr>
            <w:tcW w:w="6563" w:type="dxa"/>
            <w:gridSpan w:val="5"/>
          </w:tcPr>
          <w:p w14:paraId="1D2EBB33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1968AAC3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6900D7D7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60653124" w14:textId="77777777" w:rsidR="000C775D" w:rsidRPr="00D40254" w:rsidRDefault="000C775D" w:rsidP="000C775D">
            <w:pPr>
              <w:spacing w:line="360" w:lineRule="auto"/>
            </w:pPr>
            <w:proofErr w:type="spellStart"/>
            <w:r w:rsidRPr="00365DFF">
              <w:rPr>
                <w:rFonts w:ascii="Iskoola Pota" w:hAnsi="Iskoola Pota" w:cs="Iskoola Pota"/>
                <w:lang w:bidi="si-LK"/>
              </w:rPr>
              <w:t>වසරකට</w:t>
            </w:r>
            <w:proofErr w:type="spellEnd"/>
            <w:r w:rsidRPr="00365DFF">
              <w:rPr>
                <w:rFonts w:cs="Iskoola Pota"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සාමාන්‍ය</w:t>
            </w:r>
            <w:proofErr w:type="spellStart"/>
            <w:r w:rsidR="00D426BA" w:rsidRPr="00D426BA">
              <w:rPr>
                <w:rFonts w:ascii="Iskoola Pota" w:hAnsi="Iskoola Pota" w:cs="Iskoola Pota"/>
                <w:lang w:bidi="si-LK"/>
              </w:rPr>
              <w:t>යෙන්</w:t>
            </w:r>
            <w:proofErr w:type="spellEnd"/>
            <w:r w:rsidR="00D426BA" w:rsidRPr="00D426BA">
              <w:rPr>
                <w:rFonts w:cs="Iskoola Pota"/>
                <w:lang w:bidi="si-LK"/>
              </w:rPr>
              <w:t xml:space="preserve"> </w:t>
            </w:r>
            <w:proofErr w:type="spellStart"/>
            <w:proofErr w:type="gramStart"/>
            <w:r w:rsidR="00D426BA" w:rsidRPr="00D426BA">
              <w:rPr>
                <w:rFonts w:ascii="Iskoola Pota" w:hAnsi="Iskoola Pota" w:cs="Iskoola Pota"/>
                <w:lang w:bidi="si-LK"/>
              </w:rPr>
              <w:t>වැයවන</w:t>
            </w:r>
            <w:proofErr w:type="spellEnd"/>
            <w:r w:rsidR="00D426BA" w:rsidRPr="00D426BA">
              <w:rPr>
                <w:rFonts w:cs="Iskoola Pota"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 xml:space="preserve"> අලුත්වැඩියා</w:t>
            </w:r>
            <w:proofErr w:type="gramEnd"/>
            <w:r>
              <w:rPr>
                <w:rFonts w:cs="Iskoola Pota" w:hint="cs"/>
                <w:cs/>
                <w:lang w:bidi="si-LK"/>
              </w:rPr>
              <w:t xml:space="preserve"> ගාස්තු</w:t>
            </w:r>
            <w:r>
              <w:t xml:space="preserve"> (</w:t>
            </w:r>
            <w:r>
              <w:rPr>
                <w:rFonts w:cs="Iskoola Pota"/>
                <w:cs/>
                <w:lang w:bidi="si-LK"/>
              </w:rPr>
              <w:t>රු.</w:t>
            </w:r>
            <w:r>
              <w:t>)</w:t>
            </w:r>
          </w:p>
        </w:tc>
        <w:tc>
          <w:tcPr>
            <w:tcW w:w="6563" w:type="dxa"/>
            <w:gridSpan w:val="5"/>
          </w:tcPr>
          <w:p w14:paraId="251B0A58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687D1487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5F6BB7AE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42727AEF" w14:textId="77777777" w:rsidR="000C775D" w:rsidRPr="0008245E" w:rsidRDefault="000C775D" w:rsidP="000C775D">
            <w:pPr>
              <w:spacing w:line="360" w:lineRule="auto"/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>පසුගිය අවුරුදු තුන තුළ හදිසි අනතුරු සම්බන්ධ අලුත්වැඩියා</w:t>
            </w:r>
            <w:r w:rsidR="005C1FBE">
              <w:rPr>
                <w:rFonts w:cs="Iskoola Pota" w:hint="cs"/>
                <w:cs/>
                <w:lang w:bidi="si-LK"/>
              </w:rPr>
              <w:t xml:space="preserve"> </w:t>
            </w:r>
            <w:proofErr w:type="spellStart"/>
            <w:r w:rsidR="005C1FBE" w:rsidRPr="005C1FBE">
              <w:rPr>
                <w:rFonts w:ascii="Iskoola Pota" w:hAnsi="Iskoola Pota" w:cs="Iskoola Pota"/>
                <w:lang w:bidi="si-LK"/>
              </w:rPr>
              <w:t>තොරතුරු</w:t>
            </w:r>
            <w:proofErr w:type="spellEnd"/>
          </w:p>
        </w:tc>
        <w:tc>
          <w:tcPr>
            <w:tcW w:w="6563" w:type="dxa"/>
            <w:gridSpan w:val="5"/>
          </w:tcPr>
          <w:p w14:paraId="3CE2EBCE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30B7E871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21895EF4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2E0C7D4D" w14:textId="77777777" w:rsidR="000C775D" w:rsidRPr="0008245E" w:rsidRDefault="000C775D" w:rsidP="000C775D">
            <w:pPr>
              <w:spacing w:line="360" w:lineRule="auto"/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>හිමිකාරීත්වය</w:t>
            </w:r>
          </w:p>
        </w:tc>
        <w:tc>
          <w:tcPr>
            <w:tcW w:w="6563" w:type="dxa"/>
            <w:gridSpan w:val="5"/>
          </w:tcPr>
          <w:p w14:paraId="302FB177" w14:textId="77777777" w:rsidR="000C775D" w:rsidRPr="0008245E" w:rsidRDefault="000C775D" w:rsidP="000C775D">
            <w:pPr>
              <w:pStyle w:val="Tabletext"/>
              <w:spacing w:before="20" w:after="20" w:line="360" w:lineRule="auto"/>
              <w:rPr>
                <w:rFonts w:cs="Iskoola Pota"/>
                <w:sz w:val="20"/>
                <w:lang w:bidi="si-LK"/>
              </w:rPr>
            </w:pP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sz w:val="20"/>
                <w:cs/>
                <w:lang w:bidi="si-LK"/>
              </w:rPr>
              <w:t>ලීසිං</w:t>
            </w:r>
            <w:r>
              <w:rPr>
                <w:sz w:val="20"/>
              </w:rPr>
              <w:t xml:space="preserve">         </w:t>
            </w:r>
            <w:r w:rsidRPr="00D40254">
              <w:rPr>
                <w:sz w:val="20"/>
              </w:rPr>
              <w:t xml:space="preserve"> </w:t>
            </w: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sz w:val="20"/>
                <w:cs/>
                <w:lang w:bidi="si-LK"/>
              </w:rPr>
              <w:t>හයර් පර්චස්</w:t>
            </w:r>
            <w:r>
              <w:rPr>
                <w:sz w:val="20"/>
              </w:rPr>
              <w:t xml:space="preserve">           </w:t>
            </w:r>
            <w:r w:rsidRPr="00D40254">
              <w:rPr>
                <w:sz w:val="20"/>
              </w:rPr>
              <w:t xml:space="preserve"> </w:t>
            </w: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sz w:val="20"/>
                <w:cs/>
                <w:lang w:bidi="si-LK"/>
              </w:rPr>
              <w:t>කුලියට ගත්</w:t>
            </w:r>
            <w:r>
              <w:rPr>
                <w:sz w:val="20"/>
              </w:rPr>
              <w:t xml:space="preserve">          </w:t>
            </w:r>
            <w:r w:rsidRPr="00D40254">
              <w:rPr>
                <w:sz w:val="20"/>
              </w:rPr>
              <w:t xml:space="preserve"> </w:t>
            </w: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sz w:val="20"/>
                <w:cs/>
                <w:lang w:bidi="si-LK"/>
              </w:rPr>
              <w:t>තමන්ටම හිමි</w:t>
            </w:r>
          </w:p>
        </w:tc>
      </w:tr>
      <w:tr w:rsidR="000C775D" w:rsidRPr="00D40254" w14:paraId="7AC061A6" w14:textId="77777777" w:rsidTr="00B175B5">
        <w:trPr>
          <w:trHeight w:val="236"/>
        </w:trPr>
        <w:tc>
          <w:tcPr>
            <w:tcW w:w="10001" w:type="dxa"/>
            <w:gridSpan w:val="7"/>
            <w:shd w:val="clear" w:color="auto" w:fill="D9D9D9"/>
          </w:tcPr>
          <w:p w14:paraId="1A5CF219" w14:textId="77777777" w:rsidR="000C775D" w:rsidRPr="0008245E" w:rsidRDefault="000C775D" w:rsidP="000C775D">
            <w:pPr>
              <w:pStyle w:val="Tabletext"/>
              <w:spacing w:before="20" w:after="20" w:line="360" w:lineRule="auto"/>
              <w:rPr>
                <w:rFonts w:cs="Iskoola Pota"/>
                <w:sz w:val="20"/>
                <w:lang w:bidi="si-LK"/>
              </w:rPr>
            </w:pPr>
            <w:r w:rsidRPr="00D40254">
              <w:rPr>
                <w:sz w:val="20"/>
              </w:rPr>
              <w:t xml:space="preserve">04. </w:t>
            </w:r>
            <w:r>
              <w:rPr>
                <w:rFonts w:cs="Iskoola Pota" w:hint="cs"/>
                <w:sz w:val="20"/>
                <w:cs/>
                <w:lang w:bidi="si-LK"/>
              </w:rPr>
              <w:t>රියදුරු විස්තර</w:t>
            </w:r>
          </w:p>
        </w:tc>
      </w:tr>
      <w:tr w:rsidR="000C775D" w:rsidRPr="00D40254" w14:paraId="1D437152" w14:textId="77777777" w:rsidTr="00B175B5">
        <w:trPr>
          <w:trHeight w:val="236"/>
        </w:trPr>
        <w:tc>
          <w:tcPr>
            <w:tcW w:w="378" w:type="dxa"/>
            <w:vMerge w:val="restart"/>
            <w:shd w:val="clear" w:color="auto" w:fill="auto"/>
          </w:tcPr>
          <w:p w14:paraId="416F22D4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5F97ECDD" w14:textId="77777777" w:rsidR="000C775D" w:rsidRPr="0008245E" w:rsidRDefault="000C775D" w:rsidP="000C775D">
            <w:pPr>
              <w:spacing w:line="360" w:lineRule="auto"/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>නම</w:t>
            </w:r>
          </w:p>
        </w:tc>
        <w:tc>
          <w:tcPr>
            <w:tcW w:w="6563" w:type="dxa"/>
            <w:gridSpan w:val="5"/>
          </w:tcPr>
          <w:p w14:paraId="6266CFEC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5CAB2CEB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3F5F0F6F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3CDFFB74" w14:textId="77777777" w:rsidR="000C775D" w:rsidRPr="0008245E" w:rsidRDefault="000C775D" w:rsidP="000C775D">
            <w:pPr>
              <w:spacing w:line="360" w:lineRule="auto"/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>ස්ත්‍රී පුරුෂ භාවය</w:t>
            </w:r>
          </w:p>
        </w:tc>
        <w:tc>
          <w:tcPr>
            <w:tcW w:w="6563" w:type="dxa"/>
            <w:gridSpan w:val="5"/>
          </w:tcPr>
          <w:p w14:paraId="77BE5AB8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sz w:val="20"/>
                <w:cs/>
                <w:lang w:bidi="si-LK"/>
              </w:rPr>
              <w:t>පිරිමි</w:t>
            </w:r>
            <w:r w:rsidRPr="00D40254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         </w:t>
            </w:r>
            <w:r w:rsidRPr="00D40254">
              <w:rPr>
                <w:sz w:val="20"/>
              </w:rPr>
              <w:t xml:space="preserve"> </w:t>
            </w: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sz w:val="20"/>
                <w:cs/>
                <w:lang w:bidi="si-LK"/>
              </w:rPr>
              <w:t>ගැහැණු</w:t>
            </w:r>
            <w:r w:rsidRPr="00D40254">
              <w:rPr>
                <w:sz w:val="20"/>
              </w:rPr>
              <w:t xml:space="preserve">      </w:t>
            </w:r>
          </w:p>
        </w:tc>
      </w:tr>
      <w:tr w:rsidR="000C775D" w:rsidRPr="00D40254" w14:paraId="5EC8609C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2DE718C0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15AD4E60" w14:textId="77777777" w:rsidR="000C775D" w:rsidRPr="0008245E" w:rsidRDefault="000C775D" w:rsidP="000C775D">
            <w:pPr>
              <w:spacing w:line="360" w:lineRule="auto"/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>ලිපිනය</w:t>
            </w:r>
          </w:p>
        </w:tc>
        <w:tc>
          <w:tcPr>
            <w:tcW w:w="6563" w:type="dxa"/>
            <w:gridSpan w:val="5"/>
          </w:tcPr>
          <w:p w14:paraId="34A47D6F" w14:textId="77777777" w:rsidR="000C775D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  <w:p w14:paraId="256CECE2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0927E041" w14:textId="77777777" w:rsidTr="00B175B5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482F1797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51A8CA4E" w14:textId="77777777" w:rsidR="000C775D" w:rsidRPr="0008245E" w:rsidRDefault="000C775D" w:rsidP="000C775D">
            <w:pPr>
              <w:spacing w:line="360" w:lineRule="auto"/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>ඊමේල්</w:t>
            </w:r>
          </w:p>
        </w:tc>
        <w:tc>
          <w:tcPr>
            <w:tcW w:w="6563" w:type="dxa"/>
            <w:gridSpan w:val="5"/>
          </w:tcPr>
          <w:p w14:paraId="5365F2FE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</w:tr>
      <w:tr w:rsidR="000C775D" w:rsidRPr="00D40254" w14:paraId="1F40E81A" w14:textId="77777777" w:rsidTr="00352EE9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59D2D941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08E582EF" w14:textId="77777777" w:rsidR="000C775D" w:rsidRPr="00D40254" w:rsidRDefault="000C775D" w:rsidP="000C775D">
            <w:pPr>
              <w:spacing w:line="360" w:lineRule="auto"/>
            </w:pPr>
            <w:r>
              <w:rPr>
                <w:rFonts w:cs="Iskoola Pota" w:hint="cs"/>
                <w:cs/>
                <w:lang w:bidi="si-LK"/>
              </w:rPr>
              <w:t>දුරකථනය</w:t>
            </w:r>
            <w:r w:rsidRPr="00D40254">
              <w:t xml:space="preserve">                                          </w:t>
            </w:r>
          </w:p>
        </w:tc>
        <w:tc>
          <w:tcPr>
            <w:tcW w:w="1993" w:type="dxa"/>
          </w:tcPr>
          <w:p w14:paraId="67DCC903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2304" w:type="dxa"/>
            <w:gridSpan w:val="3"/>
          </w:tcPr>
          <w:p w14:paraId="1C186F27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  <w:r>
              <w:rPr>
                <w:rFonts w:cs="Iskoola Pota" w:hint="cs"/>
                <w:sz w:val="20"/>
                <w:cs/>
                <w:lang w:bidi="si-LK"/>
              </w:rPr>
              <w:t>වට්ස්ඇප් අංකය</w:t>
            </w:r>
            <w:r>
              <w:t xml:space="preserve"> </w:t>
            </w:r>
            <w:r w:rsidRPr="00D40254">
              <w:rPr>
                <w:sz w:val="20"/>
              </w:rPr>
              <w:t xml:space="preserve">                                                </w:t>
            </w:r>
          </w:p>
        </w:tc>
        <w:tc>
          <w:tcPr>
            <w:tcW w:w="2266" w:type="dxa"/>
          </w:tcPr>
          <w:p w14:paraId="706CF6B1" w14:textId="77777777" w:rsidR="000C775D" w:rsidRPr="00D40254" w:rsidRDefault="000C775D" w:rsidP="000C775D">
            <w:pPr>
              <w:pStyle w:val="Tabletext"/>
              <w:spacing w:before="20" w:after="20"/>
              <w:rPr>
                <w:sz w:val="20"/>
              </w:rPr>
            </w:pPr>
          </w:p>
        </w:tc>
      </w:tr>
      <w:tr w:rsidR="000C775D" w:rsidRPr="00D40254" w14:paraId="6B9837A7" w14:textId="77777777" w:rsidTr="00B175B5">
        <w:trPr>
          <w:trHeight w:val="251"/>
        </w:trPr>
        <w:tc>
          <w:tcPr>
            <w:tcW w:w="378" w:type="dxa"/>
            <w:shd w:val="clear" w:color="auto" w:fill="auto"/>
          </w:tcPr>
          <w:p w14:paraId="1814F468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</w:p>
        </w:tc>
        <w:tc>
          <w:tcPr>
            <w:tcW w:w="3060" w:type="dxa"/>
          </w:tcPr>
          <w:p w14:paraId="76F0EDC7" w14:textId="77777777" w:rsidR="000C775D" w:rsidRDefault="000C775D" w:rsidP="000C775D">
            <w:pPr>
              <w:spacing w:line="360" w:lineRule="auto"/>
            </w:pPr>
            <w:r>
              <w:rPr>
                <w:rFonts w:cs="Iskoola Pota" w:hint="cs"/>
                <w:cs/>
                <w:lang w:bidi="si-LK"/>
              </w:rPr>
              <w:t xml:space="preserve">ඔබ කිසියම් ත්‍රිරෝද </w:t>
            </w:r>
            <w:proofErr w:type="spellStart"/>
            <w:r w:rsidRPr="00365DFF">
              <w:rPr>
                <w:rFonts w:ascii="Iskoola Pota" w:hAnsi="Iskoola Pota" w:cs="Iskoola Pota"/>
                <w:lang w:bidi="si-LK"/>
              </w:rPr>
              <w:t>රථ</w:t>
            </w:r>
            <w:proofErr w:type="spellEnd"/>
            <w:r w:rsidRPr="00365DFF">
              <w:rPr>
                <w:rFonts w:cs="Iskoola Pota" w:hint="cs"/>
                <w:cs/>
                <w:lang w:bidi="si-LK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සංගමයක සාමාජිකයෙකුද?</w:t>
            </w:r>
            <w:r w:rsidRPr="004D2993">
              <w:t xml:space="preserve">  </w:t>
            </w:r>
          </w:p>
        </w:tc>
        <w:tc>
          <w:tcPr>
            <w:tcW w:w="6563" w:type="dxa"/>
            <w:gridSpan w:val="5"/>
          </w:tcPr>
          <w:p w14:paraId="13DEEDBF" w14:textId="77777777" w:rsidR="000C775D" w:rsidRPr="0008245E" w:rsidRDefault="000C775D" w:rsidP="000C775D">
            <w:pPr>
              <w:pStyle w:val="Tabletext"/>
              <w:spacing w:before="20" w:after="20"/>
              <w:rPr>
                <w:rFonts w:cs="Iskoola Pota"/>
                <w:lang w:bidi="si-LK"/>
              </w:rPr>
            </w:pP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ඔව්</w:t>
            </w:r>
            <w:r w:rsidRPr="004D2993">
              <w:t xml:space="preserve">  </w:t>
            </w:r>
            <w:r>
              <w:t xml:space="preserve">         </w:t>
            </w: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r>
              <w:rPr>
                <w:rFonts w:cs="Iskoola Pota" w:hint="cs"/>
                <w:cs/>
                <w:lang w:bidi="si-LK"/>
              </w:rPr>
              <w:t>නැහැ</w:t>
            </w:r>
          </w:p>
          <w:p w14:paraId="6A537500" w14:textId="77777777" w:rsidR="000C775D" w:rsidRPr="0008245E" w:rsidRDefault="000C775D" w:rsidP="000C775D">
            <w:pPr>
              <w:pStyle w:val="Tabletext"/>
              <w:spacing w:before="20" w:after="20"/>
              <w:rPr>
                <w:rFonts w:cs="Iskoola Pota"/>
                <w:lang w:bidi="si-LK"/>
              </w:rPr>
            </w:pPr>
            <w:r>
              <w:rPr>
                <w:rFonts w:cs="Iskoola Pota" w:hint="cs"/>
                <w:cs/>
                <w:lang w:bidi="si-LK"/>
              </w:rPr>
              <w:t>පිළිතුර ඔව් නම්, සංගමයේ නම</w:t>
            </w:r>
          </w:p>
          <w:p w14:paraId="1EBC7F2E" w14:textId="77777777" w:rsidR="000C775D" w:rsidRDefault="000C775D" w:rsidP="000C775D">
            <w:pPr>
              <w:pStyle w:val="Tabletext"/>
              <w:spacing w:before="20" w:after="20"/>
            </w:pPr>
          </w:p>
          <w:p w14:paraId="4067DD0E" w14:textId="77777777" w:rsidR="000C775D" w:rsidRPr="00D40254" w:rsidRDefault="000C775D" w:rsidP="000C775D">
            <w:pPr>
              <w:pStyle w:val="Tabletext"/>
              <w:spacing w:before="20" w:after="20"/>
              <w:rPr>
                <w:sz w:val="20"/>
              </w:rPr>
            </w:pPr>
          </w:p>
        </w:tc>
      </w:tr>
      <w:tr w:rsidR="000C775D" w:rsidRPr="00D40254" w14:paraId="7DBEFF42" w14:textId="77777777" w:rsidTr="00B175B5">
        <w:trPr>
          <w:trHeight w:val="236"/>
        </w:trPr>
        <w:tc>
          <w:tcPr>
            <w:tcW w:w="10001" w:type="dxa"/>
            <w:gridSpan w:val="7"/>
            <w:shd w:val="clear" w:color="auto" w:fill="D9D9D9"/>
          </w:tcPr>
          <w:p w14:paraId="499BEC24" w14:textId="77777777" w:rsidR="000C775D" w:rsidRPr="0008245E" w:rsidRDefault="000C775D" w:rsidP="000C775D">
            <w:pPr>
              <w:pStyle w:val="Tabletext"/>
              <w:spacing w:before="20" w:after="20" w:line="360" w:lineRule="auto"/>
              <w:rPr>
                <w:rFonts w:cs="Iskoola Pota"/>
                <w:sz w:val="20"/>
                <w:lang w:bidi="si-LK"/>
              </w:rPr>
            </w:pPr>
            <w:r w:rsidRPr="00D40254">
              <w:rPr>
                <w:sz w:val="20"/>
              </w:rPr>
              <w:t xml:space="preserve">05. </w:t>
            </w:r>
            <w:proofErr w:type="spellStart"/>
            <w:r w:rsidR="00376539" w:rsidRPr="00376539">
              <w:rPr>
                <w:rFonts w:ascii="Iskoola Pota" w:hAnsi="Iskoola Pota" w:cs="Iskoola Pota"/>
                <w:sz w:val="20"/>
                <w:lang w:bidi="si-LK"/>
              </w:rPr>
              <w:t>පහත</w:t>
            </w:r>
            <w:proofErr w:type="spellEnd"/>
            <w:r w:rsidR="00376539" w:rsidRPr="00376539">
              <w:rPr>
                <w:rFonts w:cs="Iskoola Pota"/>
                <w:sz w:val="20"/>
                <w:lang w:bidi="si-LK"/>
              </w:rPr>
              <w:t xml:space="preserve"> </w:t>
            </w:r>
            <w:proofErr w:type="spellStart"/>
            <w:r w:rsidR="00376539" w:rsidRPr="00376539">
              <w:rPr>
                <w:rFonts w:ascii="Iskoola Pota" w:hAnsi="Iskoola Pota" w:cs="Iskoola Pota"/>
                <w:sz w:val="20"/>
                <w:lang w:bidi="si-LK"/>
              </w:rPr>
              <w:t>සඳහන්</w:t>
            </w:r>
            <w:proofErr w:type="spellEnd"/>
            <w:r w:rsidR="00376539" w:rsidRPr="00376539">
              <w:rPr>
                <w:rFonts w:cs="Iskoola Pota"/>
                <w:sz w:val="20"/>
                <w:lang w:bidi="si-LK"/>
              </w:rPr>
              <w:t xml:space="preserve"> </w:t>
            </w:r>
            <w:proofErr w:type="spellStart"/>
            <w:r w:rsidR="00376539" w:rsidRPr="00376539">
              <w:rPr>
                <w:rFonts w:ascii="Iskoola Pota" w:hAnsi="Iskoola Pota" w:cs="Iskoola Pota" w:hint="cs"/>
                <w:sz w:val="20"/>
                <w:lang w:bidi="si-LK"/>
              </w:rPr>
              <w:t>ලියකියවිලි</w:t>
            </w:r>
            <w:proofErr w:type="spellEnd"/>
            <w:r w:rsidR="00376539" w:rsidRPr="00376539">
              <w:rPr>
                <w:rFonts w:ascii="Iskoola Pota" w:hAnsi="Iskoola Pota" w:cs="Iskoola Pota"/>
                <w:sz w:val="20"/>
                <w:lang w:bidi="si-LK"/>
              </w:rPr>
              <w:t xml:space="preserve"> </w:t>
            </w:r>
            <w:proofErr w:type="spellStart"/>
            <w:r w:rsidR="00376539" w:rsidRPr="00376539">
              <w:rPr>
                <w:rFonts w:ascii="Iskoola Pota" w:hAnsi="Iskoola Pota" w:cs="Iskoola Pota" w:hint="cs"/>
                <w:sz w:val="20"/>
                <w:lang w:bidi="si-LK"/>
              </w:rPr>
              <w:t>වල</w:t>
            </w:r>
            <w:proofErr w:type="spellEnd"/>
            <w:r w:rsidR="00376539" w:rsidRPr="00376539">
              <w:rPr>
                <w:rFonts w:cs="Iskoola Pota"/>
                <w:sz w:val="20"/>
                <w:lang w:bidi="si-LK"/>
              </w:rPr>
              <w:t xml:space="preserve"> </w:t>
            </w:r>
            <w:proofErr w:type="spellStart"/>
            <w:r w:rsidR="00376539" w:rsidRPr="00376539">
              <w:rPr>
                <w:rFonts w:ascii="Iskoola Pota" w:hAnsi="Iskoola Pota" w:cs="Iskoola Pota"/>
                <w:sz w:val="20"/>
                <w:lang w:bidi="si-LK"/>
              </w:rPr>
              <w:t>පිටපත්</w:t>
            </w:r>
            <w:proofErr w:type="spellEnd"/>
            <w:r w:rsidR="00376539" w:rsidRPr="00376539">
              <w:rPr>
                <w:rFonts w:cs="Iskoola Pota"/>
                <w:sz w:val="20"/>
                <w:lang w:bidi="si-LK"/>
              </w:rPr>
              <w:t xml:space="preserve"> </w:t>
            </w:r>
            <w:proofErr w:type="spellStart"/>
            <w:r w:rsidR="00376539" w:rsidRPr="00376539">
              <w:rPr>
                <w:rFonts w:ascii="Iskoola Pota" w:hAnsi="Iskoola Pota" w:cs="Iskoola Pota"/>
                <w:sz w:val="20"/>
                <w:lang w:bidi="si-LK"/>
              </w:rPr>
              <w:t>අයදුම්පත</w:t>
            </w:r>
            <w:proofErr w:type="spellEnd"/>
            <w:r w:rsidR="00376539" w:rsidRPr="00376539">
              <w:rPr>
                <w:rFonts w:cs="Iskoola Pota"/>
                <w:sz w:val="20"/>
                <w:lang w:bidi="si-LK"/>
              </w:rPr>
              <w:t xml:space="preserve"> </w:t>
            </w:r>
            <w:proofErr w:type="spellStart"/>
            <w:r w:rsidR="00376539" w:rsidRPr="00376539">
              <w:rPr>
                <w:rFonts w:ascii="Iskoola Pota" w:hAnsi="Iskoola Pota" w:cs="Iskoola Pota"/>
                <w:sz w:val="20"/>
                <w:lang w:bidi="si-LK"/>
              </w:rPr>
              <w:t>සමග</w:t>
            </w:r>
            <w:proofErr w:type="spellEnd"/>
            <w:r w:rsidR="00376539" w:rsidRPr="00376539">
              <w:rPr>
                <w:rFonts w:cs="Iskoola Pota"/>
                <w:sz w:val="20"/>
                <w:lang w:bidi="si-LK"/>
              </w:rPr>
              <w:t xml:space="preserve"> </w:t>
            </w:r>
            <w:proofErr w:type="spellStart"/>
            <w:r w:rsidR="00376539" w:rsidRPr="00376539">
              <w:rPr>
                <w:rFonts w:ascii="Iskoola Pota" w:hAnsi="Iskoola Pota" w:cs="Iskoola Pota"/>
                <w:sz w:val="20"/>
                <w:lang w:bidi="si-LK"/>
              </w:rPr>
              <w:t>අමුණන්න</w:t>
            </w:r>
            <w:proofErr w:type="spellEnd"/>
            <w:r w:rsidR="00376539" w:rsidRPr="00376539">
              <w:rPr>
                <w:rFonts w:cs="Iskoola Pota"/>
                <w:sz w:val="20"/>
                <w:lang w:bidi="si-LK"/>
              </w:rPr>
              <w:t>.</w:t>
            </w:r>
          </w:p>
        </w:tc>
      </w:tr>
      <w:tr w:rsidR="000C775D" w:rsidRPr="00D40254" w14:paraId="7B8480F4" w14:textId="77777777" w:rsidTr="003C6940">
        <w:trPr>
          <w:trHeight w:val="251"/>
        </w:trPr>
        <w:tc>
          <w:tcPr>
            <w:tcW w:w="378" w:type="dxa"/>
            <w:vMerge w:val="restart"/>
            <w:shd w:val="clear" w:color="auto" w:fill="auto"/>
          </w:tcPr>
          <w:p w14:paraId="2353938B" w14:textId="77777777" w:rsidR="000C775D" w:rsidRPr="00D40254" w:rsidRDefault="000C775D" w:rsidP="000C775D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6480" w:type="dxa"/>
            <w:gridSpan w:val="4"/>
          </w:tcPr>
          <w:p w14:paraId="58500C0B" w14:textId="77777777" w:rsidR="000C775D" w:rsidRPr="0008245E" w:rsidRDefault="000C775D" w:rsidP="000C775D">
            <w:pPr>
              <w:pStyle w:val="Tabletext"/>
              <w:spacing w:before="20" w:after="20" w:line="360" w:lineRule="auto"/>
              <w:rPr>
                <w:rFonts w:cs="Iskoola Pota"/>
                <w:sz w:val="20"/>
                <w:lang w:bidi="si-LK"/>
              </w:rPr>
            </w:pPr>
            <w:r>
              <w:rPr>
                <w:rFonts w:cs="Iskoola Pota" w:hint="cs"/>
                <w:sz w:val="20"/>
                <w:cs/>
                <w:lang w:bidi="si-LK"/>
              </w:rPr>
              <w:t>වාහන ලියාපදිංචි සහතිකයේ පිටපතක්</w:t>
            </w:r>
          </w:p>
        </w:tc>
        <w:tc>
          <w:tcPr>
            <w:tcW w:w="3143" w:type="dxa"/>
            <w:gridSpan w:val="2"/>
          </w:tcPr>
          <w:p w14:paraId="11EAE5F4" w14:textId="77777777" w:rsidR="000C775D" w:rsidRPr="00D40254" w:rsidRDefault="000C775D" w:rsidP="000C775D">
            <w:pPr>
              <w:pStyle w:val="Tabletext"/>
              <w:spacing w:before="20" w:after="20" w:line="360" w:lineRule="auto"/>
              <w:rPr>
                <w:sz w:val="20"/>
              </w:rPr>
            </w:pP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proofErr w:type="spellStart"/>
            <w:r w:rsidR="00376539" w:rsidRPr="00376539">
              <w:rPr>
                <w:rFonts w:ascii="Iskoola Pota" w:hAnsi="Iskoola Pota" w:cs="Iskoola Pota"/>
                <w:sz w:val="20"/>
                <w:lang w:bidi="si-LK"/>
              </w:rPr>
              <w:t>අමුණා</w:t>
            </w:r>
            <w:proofErr w:type="spellEnd"/>
            <w:r w:rsidR="00376539" w:rsidRPr="00376539">
              <w:rPr>
                <w:rFonts w:cs="Iskoola Pota"/>
                <w:sz w:val="20"/>
                <w:lang w:bidi="si-LK"/>
              </w:rPr>
              <w:t xml:space="preserve"> </w:t>
            </w:r>
            <w:proofErr w:type="spellStart"/>
            <w:r w:rsidR="00376539" w:rsidRPr="00376539">
              <w:rPr>
                <w:rFonts w:ascii="Iskoola Pota" w:hAnsi="Iskoola Pota" w:cs="Iskoola Pota"/>
                <w:sz w:val="20"/>
                <w:lang w:bidi="si-LK"/>
              </w:rPr>
              <w:t>ඇත</w:t>
            </w:r>
            <w:proofErr w:type="spellEnd"/>
            <w:r w:rsidRPr="00D4025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     </w:t>
            </w:r>
            <w:r w:rsidRPr="00D40254">
              <w:rPr>
                <w:sz w:val="20"/>
              </w:rPr>
              <w:t xml:space="preserve"> </w:t>
            </w:r>
            <w:r w:rsidRPr="00D40254">
              <w:rPr>
                <w:sz w:val="20"/>
              </w:rPr>
              <w:sym w:font="Wingdings 2" w:char="F0A3"/>
            </w:r>
            <w:r w:rsidRPr="00D40254">
              <w:rPr>
                <w:sz w:val="20"/>
              </w:rPr>
              <w:t xml:space="preserve"> </w:t>
            </w:r>
            <w:proofErr w:type="spellStart"/>
            <w:r w:rsidR="00376539" w:rsidRPr="00376539">
              <w:rPr>
                <w:rFonts w:ascii="Iskoola Pota" w:hAnsi="Iskoola Pota" w:cs="Iskoola Pota"/>
                <w:sz w:val="20"/>
                <w:lang w:bidi="si-LK"/>
              </w:rPr>
              <w:t>අමුණා</w:t>
            </w:r>
            <w:proofErr w:type="spellEnd"/>
            <w:r w:rsidR="00376539" w:rsidRPr="00376539">
              <w:rPr>
                <w:rFonts w:cs="Iskoola Pota"/>
                <w:sz w:val="20"/>
                <w:lang w:bidi="si-LK"/>
              </w:rPr>
              <w:t xml:space="preserve"> </w:t>
            </w:r>
            <w:proofErr w:type="spellStart"/>
            <w:r w:rsidR="00376539" w:rsidRPr="00376539">
              <w:rPr>
                <w:rFonts w:ascii="Iskoola Pota" w:hAnsi="Iskoola Pota" w:cs="Iskoola Pota" w:hint="cs"/>
                <w:sz w:val="20"/>
                <w:lang w:bidi="si-LK"/>
              </w:rPr>
              <w:t>නැත</w:t>
            </w:r>
            <w:proofErr w:type="spellEnd"/>
          </w:p>
        </w:tc>
      </w:tr>
      <w:tr w:rsidR="00376539" w:rsidRPr="00D40254" w14:paraId="5C9BEA7D" w14:textId="77777777" w:rsidTr="003C6940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2553FD24" w14:textId="77777777" w:rsidR="00376539" w:rsidRPr="00D40254" w:rsidRDefault="00376539" w:rsidP="00376539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6480" w:type="dxa"/>
            <w:gridSpan w:val="4"/>
          </w:tcPr>
          <w:p w14:paraId="22230228" w14:textId="77777777" w:rsidR="00376539" w:rsidRPr="003C6940" w:rsidRDefault="00376539" w:rsidP="00376539">
            <w:r w:rsidRPr="0008245E">
              <w:rPr>
                <w:rFonts w:cs="Iskoola Pota" w:hint="cs"/>
                <w:cs/>
                <w:lang w:bidi="si-LK"/>
              </w:rPr>
              <w:t>ග්‍රාම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නිලධාර</w:t>
            </w:r>
            <w:r>
              <w:rPr>
                <w:rFonts w:cs="Iskoola Pota" w:hint="cs"/>
                <w:cs/>
                <w:lang w:bidi="si-LK"/>
              </w:rPr>
              <w:t>ි</w:t>
            </w:r>
            <w:r w:rsidRPr="0008245E"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විසින්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සහතික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කරන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ලද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ජාතික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හැඳුනුම්පතේ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පිටපතක්</w:t>
            </w:r>
          </w:p>
        </w:tc>
        <w:tc>
          <w:tcPr>
            <w:tcW w:w="3143" w:type="dxa"/>
            <w:gridSpan w:val="2"/>
          </w:tcPr>
          <w:p w14:paraId="34167539" w14:textId="77777777" w:rsidR="00376539" w:rsidRDefault="00376539" w:rsidP="00376539">
            <w:r w:rsidRPr="00E13568">
              <w:sym w:font="Wingdings 2" w:char="F0A3"/>
            </w:r>
            <w:r w:rsidRPr="00E13568"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අමුණා</w:t>
            </w:r>
            <w:proofErr w:type="spellEnd"/>
            <w:r w:rsidRPr="00E13568">
              <w:rPr>
                <w:rFonts w:cs="Iskoola Pota"/>
                <w:lang w:bidi="si-LK"/>
              </w:rPr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ඇත</w:t>
            </w:r>
            <w:proofErr w:type="spellEnd"/>
            <w:r w:rsidRPr="00E13568">
              <w:t xml:space="preserve">           </w:t>
            </w:r>
            <w:r w:rsidRPr="00E13568">
              <w:sym w:font="Wingdings 2" w:char="F0A3"/>
            </w:r>
            <w:r w:rsidRPr="00E13568"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අමුණා</w:t>
            </w:r>
            <w:proofErr w:type="spellEnd"/>
            <w:r w:rsidRPr="00E13568">
              <w:rPr>
                <w:rFonts w:cs="Iskoola Pota"/>
                <w:lang w:bidi="si-LK"/>
              </w:rPr>
              <w:t xml:space="preserve"> </w:t>
            </w:r>
            <w:proofErr w:type="spellStart"/>
            <w:r w:rsidRPr="00E13568">
              <w:rPr>
                <w:rFonts w:ascii="Iskoola Pota" w:hAnsi="Iskoola Pota" w:cs="Iskoola Pota" w:hint="cs"/>
                <w:lang w:bidi="si-LK"/>
              </w:rPr>
              <w:t>නැත</w:t>
            </w:r>
            <w:proofErr w:type="spellEnd"/>
          </w:p>
        </w:tc>
      </w:tr>
      <w:tr w:rsidR="000245FE" w:rsidRPr="00D40254" w14:paraId="41ED9059" w14:textId="77777777" w:rsidTr="003C6940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647FB4FE" w14:textId="77777777" w:rsidR="000245FE" w:rsidRPr="00D40254" w:rsidRDefault="000245FE" w:rsidP="00376539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6480" w:type="dxa"/>
            <w:gridSpan w:val="4"/>
          </w:tcPr>
          <w:p w14:paraId="124F7095" w14:textId="77777777" w:rsidR="000245FE" w:rsidRPr="0008245E" w:rsidRDefault="000245FE" w:rsidP="00376539">
            <w:pPr>
              <w:rPr>
                <w:rFonts w:cs="Iskoola Pota"/>
                <w:cs/>
                <w:lang w:bidi="si-LK"/>
              </w:rPr>
            </w:pPr>
            <w:proofErr w:type="spellStart"/>
            <w:r w:rsidRPr="00352EE9">
              <w:rPr>
                <w:rFonts w:ascii="Iskoola Pota" w:hAnsi="Iskoola Pota" w:cs="Iskoola Pota"/>
              </w:rPr>
              <w:t>ඔබ</w:t>
            </w:r>
            <w:proofErr w:type="spellEnd"/>
            <w:r w:rsidRPr="00352EE9">
              <w:t xml:space="preserve"> </w:t>
            </w:r>
            <w:proofErr w:type="spellStart"/>
            <w:r w:rsidRPr="00352EE9">
              <w:rPr>
                <w:rFonts w:ascii="Iskoola Pota" w:hAnsi="Iskoola Pota" w:cs="Iskoola Pota"/>
              </w:rPr>
              <w:t>හෝ</w:t>
            </w:r>
            <w:proofErr w:type="spellEnd"/>
            <w:r w:rsidRPr="00352EE9">
              <w:t xml:space="preserve"> </w:t>
            </w:r>
            <w:proofErr w:type="spellStart"/>
            <w:r w:rsidRPr="00352EE9">
              <w:rPr>
                <w:rFonts w:ascii="Iskoola Pota" w:hAnsi="Iskoola Pota" w:cs="Iskoola Pota"/>
              </w:rPr>
              <w:t>ඔබගේ</w:t>
            </w:r>
            <w:proofErr w:type="spellEnd"/>
            <w:r w:rsidRPr="00352EE9">
              <w:t xml:space="preserve"> </w:t>
            </w:r>
            <w:proofErr w:type="spellStart"/>
            <w:r w:rsidRPr="00352EE9">
              <w:rPr>
                <w:rFonts w:ascii="Iskoola Pota" w:hAnsi="Iskoola Pota" w:cs="Iskoola Pota"/>
              </w:rPr>
              <w:t>පවුලේ</w:t>
            </w:r>
            <w:proofErr w:type="spellEnd"/>
            <w:r w:rsidRPr="00352EE9">
              <w:t xml:space="preserve"> </w:t>
            </w:r>
            <w:proofErr w:type="spellStart"/>
            <w:r w:rsidRPr="00352EE9">
              <w:rPr>
                <w:rFonts w:ascii="Iskoola Pota" w:hAnsi="Iskoola Pota" w:cs="Iskoola Pota"/>
              </w:rPr>
              <w:t>අයෙකු</w:t>
            </w:r>
            <w:proofErr w:type="spellEnd"/>
            <w:r w:rsidRPr="00352EE9">
              <w:t xml:space="preserve"> </w:t>
            </w:r>
            <w:proofErr w:type="spellStart"/>
            <w:r w:rsidRPr="00352EE9">
              <w:rPr>
                <w:rFonts w:ascii="Iskoola Pota" w:hAnsi="Iskoola Pota" w:cs="Iskoola Pota"/>
              </w:rPr>
              <w:t>විශේෂ</w:t>
            </w:r>
            <w:proofErr w:type="spellEnd"/>
            <w:r w:rsidRPr="00352EE9">
              <w:t xml:space="preserve"> </w:t>
            </w:r>
            <w:proofErr w:type="spellStart"/>
            <w:r w:rsidRPr="000C775D">
              <w:rPr>
                <w:rFonts w:ascii="Iskoola Pota" w:hAnsi="Iskoola Pota" w:cs="Iskoola Pota" w:hint="cs"/>
              </w:rPr>
              <w:t>අවශ්‍යතා</w:t>
            </w:r>
            <w:proofErr w:type="spellEnd"/>
            <w:r w:rsidRPr="00352EE9">
              <w:t xml:space="preserve"> </w:t>
            </w:r>
            <w:proofErr w:type="spellStart"/>
            <w:r w:rsidRPr="00352EE9">
              <w:rPr>
                <w:rFonts w:ascii="Iskoola Pota" w:hAnsi="Iskoola Pota" w:cs="Iskoola Pota"/>
              </w:rPr>
              <w:t>ඇති</w:t>
            </w:r>
            <w:proofErr w:type="spellEnd"/>
            <w:r w:rsidRPr="00352EE9">
              <w:t xml:space="preserve"> </w:t>
            </w:r>
            <w:proofErr w:type="spellStart"/>
            <w:r>
              <w:rPr>
                <w:rFonts w:ascii="Iskoola Pota" w:hAnsi="Iskoola Pota" w:cs="Iskoola Pota"/>
              </w:rPr>
              <w:t>අයෙකු</w:t>
            </w:r>
            <w:proofErr w:type="spellEnd"/>
            <w:r>
              <w:rPr>
                <w:rFonts w:ascii="Iskoola Pota" w:hAnsi="Iskoola Pota" w:cs="Iskoola Pota"/>
              </w:rPr>
              <w:t xml:space="preserve"> </w:t>
            </w:r>
            <w:proofErr w:type="spellStart"/>
            <w:r w:rsidRPr="000245FE">
              <w:rPr>
                <w:rFonts w:ascii="Iskoola Pota" w:hAnsi="Iskoola Pota" w:cs="Iskoola Pota" w:hint="cs"/>
              </w:rPr>
              <w:t>නම්</w:t>
            </w:r>
            <w:proofErr w:type="spellEnd"/>
            <w:r>
              <w:rPr>
                <w:rFonts w:ascii="Iskoola Pota" w:hAnsi="Iskoola Pota" w:cs="Iskoola Pota"/>
              </w:rPr>
              <w:t xml:space="preserve"> </w:t>
            </w:r>
            <w:proofErr w:type="spellStart"/>
            <w:r w:rsidRPr="000245FE">
              <w:rPr>
                <w:rFonts w:ascii="Iskoola Pota" w:hAnsi="Iskoola Pota" w:cs="Iskoola Pota" w:hint="cs"/>
              </w:rPr>
              <w:t>එය</w:t>
            </w:r>
            <w:proofErr w:type="spellEnd"/>
            <w:r w:rsidRPr="000245FE">
              <w:rPr>
                <w:rFonts w:ascii="Iskoola Pota" w:hAnsi="Iskoola Pota" w:cs="Iskoola Pota"/>
              </w:rPr>
              <w:t xml:space="preserve"> </w:t>
            </w:r>
            <w:proofErr w:type="spellStart"/>
            <w:r w:rsidRPr="000245FE">
              <w:rPr>
                <w:rFonts w:ascii="Iskoola Pota" w:hAnsi="Iskoola Pota" w:cs="Iskoola Pota" w:hint="cs"/>
              </w:rPr>
              <w:t>සනාථ</w:t>
            </w:r>
            <w:proofErr w:type="spellEnd"/>
            <w:r w:rsidRPr="000245FE">
              <w:rPr>
                <w:rFonts w:ascii="Iskoola Pota" w:hAnsi="Iskoola Pota" w:cs="Iskoola Pota"/>
              </w:rPr>
              <w:t xml:space="preserve"> </w:t>
            </w:r>
            <w:proofErr w:type="spellStart"/>
            <w:r w:rsidRPr="000245FE">
              <w:rPr>
                <w:rFonts w:ascii="Iskoola Pota" w:hAnsi="Iskoola Pota" w:cs="Iskoola Pota" w:hint="cs"/>
              </w:rPr>
              <w:t>කරන</w:t>
            </w:r>
            <w:proofErr w:type="spellEnd"/>
            <w:r w:rsidRPr="000245FE">
              <w:rPr>
                <w:rFonts w:ascii="Iskoola Pota" w:hAnsi="Iskoola Pota" w:cs="Iskoola Pota"/>
              </w:rPr>
              <w:t xml:space="preserve"> </w:t>
            </w:r>
            <w:proofErr w:type="spellStart"/>
            <w:r w:rsidRPr="000245FE">
              <w:rPr>
                <w:rFonts w:ascii="Iskoola Pota" w:hAnsi="Iskoola Pota" w:cs="Iskoola Pota" w:hint="cs"/>
              </w:rPr>
              <w:t>ලියකියවිලි</w:t>
            </w:r>
            <w:proofErr w:type="spellEnd"/>
          </w:p>
        </w:tc>
        <w:tc>
          <w:tcPr>
            <w:tcW w:w="3143" w:type="dxa"/>
            <w:gridSpan w:val="2"/>
          </w:tcPr>
          <w:p w14:paraId="0C9EC4B8" w14:textId="77777777" w:rsidR="000245FE" w:rsidRPr="00E13568" w:rsidRDefault="000245FE" w:rsidP="00376539">
            <w:r w:rsidRPr="00E13568">
              <w:sym w:font="Wingdings 2" w:char="F0A3"/>
            </w:r>
            <w:r w:rsidRPr="00E13568"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අමුණා</w:t>
            </w:r>
            <w:proofErr w:type="spellEnd"/>
            <w:r w:rsidRPr="00E13568">
              <w:rPr>
                <w:rFonts w:cs="Iskoola Pota"/>
                <w:lang w:bidi="si-LK"/>
              </w:rPr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ඇත</w:t>
            </w:r>
            <w:proofErr w:type="spellEnd"/>
            <w:r w:rsidRPr="00E13568">
              <w:t xml:space="preserve">           </w:t>
            </w:r>
            <w:r w:rsidRPr="00E13568">
              <w:sym w:font="Wingdings 2" w:char="F0A3"/>
            </w:r>
            <w:r w:rsidRPr="00E13568"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අමුණා</w:t>
            </w:r>
            <w:proofErr w:type="spellEnd"/>
            <w:r w:rsidRPr="00E13568">
              <w:rPr>
                <w:rFonts w:cs="Iskoola Pota"/>
                <w:lang w:bidi="si-LK"/>
              </w:rPr>
              <w:t xml:space="preserve"> </w:t>
            </w:r>
            <w:proofErr w:type="spellStart"/>
            <w:r w:rsidRPr="00E13568">
              <w:rPr>
                <w:rFonts w:ascii="Iskoola Pota" w:hAnsi="Iskoola Pota" w:cs="Iskoola Pota" w:hint="cs"/>
                <w:lang w:bidi="si-LK"/>
              </w:rPr>
              <w:t>නැත</w:t>
            </w:r>
            <w:proofErr w:type="spellEnd"/>
          </w:p>
        </w:tc>
      </w:tr>
      <w:tr w:rsidR="00376539" w:rsidRPr="00D40254" w14:paraId="3F638047" w14:textId="77777777" w:rsidTr="003C6940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51C78770" w14:textId="77777777" w:rsidR="00376539" w:rsidRPr="00D40254" w:rsidRDefault="00376539" w:rsidP="00376539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6480" w:type="dxa"/>
            <w:gridSpan w:val="4"/>
          </w:tcPr>
          <w:p w14:paraId="6EA3BD1C" w14:textId="77777777" w:rsidR="00376539" w:rsidRPr="003C6940" w:rsidRDefault="00376539" w:rsidP="00376539">
            <w:r w:rsidRPr="0008245E">
              <w:rPr>
                <w:rFonts w:cs="Iskoola Pota" w:hint="cs"/>
                <w:cs/>
                <w:lang w:bidi="si-LK"/>
              </w:rPr>
              <w:t>සභාවෙන්</w:t>
            </w:r>
            <w:r w:rsidRPr="0008245E">
              <w:rPr>
                <w:rFonts w:cs="Iskoola Pota"/>
                <w:cs/>
                <w:lang w:bidi="si-LK"/>
              </w:rPr>
              <w:t xml:space="preserve"> (</w:t>
            </w:r>
            <w:r w:rsidRPr="0008245E">
              <w:rPr>
                <w:rFonts w:cs="Iskoola Pota" w:hint="cs"/>
                <w:cs/>
                <w:lang w:bidi="si-LK"/>
              </w:rPr>
              <w:t>මාකුඹුර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හෝ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පිටකොටුව</w:t>
            </w:r>
            <w:r w:rsidRPr="0008245E">
              <w:rPr>
                <w:rFonts w:cs="Iskoola Pota"/>
                <w:cs/>
                <w:lang w:bidi="si-LK"/>
              </w:rPr>
              <w:t xml:space="preserve">) </w:t>
            </w:r>
            <w:r w:rsidRPr="0008245E">
              <w:rPr>
                <w:rFonts w:cs="Iskoola Pota" w:hint="cs"/>
                <w:cs/>
                <w:lang w:bidi="si-LK"/>
              </w:rPr>
              <w:t>ත්‍රිරෝද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රථ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ධාවනය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කිරීමේ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බලපත්‍රය</w:t>
            </w:r>
            <w:r w:rsidR="000245FE">
              <w:rPr>
                <w:rFonts w:cs="Iskoola Pota" w:hint="cs"/>
                <w:cs/>
                <w:lang w:bidi="si-LK"/>
              </w:rPr>
              <w:t xml:space="preserve"> </w:t>
            </w:r>
            <w:r w:rsidR="000245FE" w:rsidRPr="0008245E">
              <w:rPr>
                <w:rFonts w:cs="Iskoola Pota" w:hint="cs"/>
                <w:cs/>
                <w:lang w:bidi="si-LK"/>
              </w:rPr>
              <w:t>පිටපතක්</w:t>
            </w:r>
          </w:p>
        </w:tc>
        <w:tc>
          <w:tcPr>
            <w:tcW w:w="3143" w:type="dxa"/>
            <w:gridSpan w:val="2"/>
          </w:tcPr>
          <w:p w14:paraId="1A9ACAD1" w14:textId="77777777" w:rsidR="00376539" w:rsidRDefault="00376539" w:rsidP="00376539">
            <w:r w:rsidRPr="00E13568">
              <w:sym w:font="Wingdings 2" w:char="F0A3"/>
            </w:r>
            <w:r w:rsidRPr="00E13568"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අමුණා</w:t>
            </w:r>
            <w:proofErr w:type="spellEnd"/>
            <w:r w:rsidRPr="00E13568">
              <w:rPr>
                <w:rFonts w:cs="Iskoola Pota"/>
                <w:lang w:bidi="si-LK"/>
              </w:rPr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ඇත</w:t>
            </w:r>
            <w:proofErr w:type="spellEnd"/>
            <w:r w:rsidRPr="00E13568">
              <w:t xml:space="preserve">           </w:t>
            </w:r>
            <w:r w:rsidRPr="00E13568">
              <w:sym w:font="Wingdings 2" w:char="F0A3"/>
            </w:r>
            <w:r w:rsidRPr="00E13568"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අමුණා</w:t>
            </w:r>
            <w:proofErr w:type="spellEnd"/>
            <w:r w:rsidRPr="00E13568">
              <w:rPr>
                <w:rFonts w:cs="Iskoola Pota"/>
                <w:lang w:bidi="si-LK"/>
              </w:rPr>
              <w:t xml:space="preserve"> </w:t>
            </w:r>
            <w:proofErr w:type="spellStart"/>
            <w:r w:rsidRPr="00E13568">
              <w:rPr>
                <w:rFonts w:ascii="Iskoola Pota" w:hAnsi="Iskoola Pota" w:cs="Iskoola Pota" w:hint="cs"/>
                <w:lang w:bidi="si-LK"/>
              </w:rPr>
              <w:t>නැත</w:t>
            </w:r>
            <w:proofErr w:type="spellEnd"/>
          </w:p>
        </w:tc>
      </w:tr>
      <w:tr w:rsidR="00376539" w:rsidRPr="00D40254" w14:paraId="400D794B" w14:textId="77777777" w:rsidTr="003C6940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673D0127" w14:textId="77777777" w:rsidR="00376539" w:rsidRPr="00D40254" w:rsidRDefault="00376539" w:rsidP="00376539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6480" w:type="dxa"/>
            <w:gridSpan w:val="4"/>
          </w:tcPr>
          <w:p w14:paraId="2A621B72" w14:textId="77777777" w:rsidR="00376539" w:rsidRPr="0008245E" w:rsidRDefault="00376539" w:rsidP="00376539">
            <w:pPr>
              <w:rPr>
                <w:rFonts w:cs="Iskoola Pota"/>
              </w:rPr>
            </w:pPr>
            <w:r w:rsidRPr="0008245E">
              <w:rPr>
                <w:rFonts w:cs="Iskoola Pota" w:hint="cs"/>
                <w:cs/>
                <w:lang w:bidi="si-LK"/>
              </w:rPr>
              <w:t>මුල්‍ය</w:t>
            </w:r>
            <w:r w:rsidRPr="0008245E">
              <w:rPr>
                <w:rFonts w:cs="Iskoola Pota"/>
                <w:cs/>
                <w:lang w:bidi="si-LK"/>
              </w:rPr>
              <w:t>/</w:t>
            </w:r>
            <w:r w:rsidRPr="0008245E">
              <w:rPr>
                <w:rFonts w:cs="Iskoola Pota" w:hint="cs"/>
                <w:cs/>
                <w:lang w:bidi="si-LK"/>
              </w:rPr>
              <w:t>ලීසිං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සමාගමෙන්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විරෝධතා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නැත</w:t>
            </w:r>
            <w:r>
              <w:rPr>
                <w:rFonts w:cs="Iskoola Pota" w:hint="cs"/>
                <w:cs/>
                <w:lang w:bidi="si-LK"/>
              </w:rPr>
              <w:t>ි බවට ප්‍රකාශය (</w:t>
            </w:r>
            <w:r w:rsidRPr="0008245E">
              <w:rPr>
                <w:rFonts w:cs="Iskoola Pota" w:hint="cs"/>
                <w:cs/>
                <w:lang w:bidi="si-LK"/>
              </w:rPr>
              <w:t>අදාළ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නම්</w:t>
            </w:r>
            <w:r>
              <w:rPr>
                <w:rFonts w:cs="Iskoola Pota" w:hint="cs"/>
                <w:cs/>
                <w:lang w:bidi="si-LK"/>
              </w:rPr>
              <w:t xml:space="preserve"> </w:t>
            </w:r>
            <w:proofErr w:type="spellStart"/>
            <w:r w:rsidRPr="00376539">
              <w:rPr>
                <w:rFonts w:ascii="Iskoola Pota" w:hAnsi="Iskoola Pota" w:cs="Iskoola Pota"/>
                <w:lang w:bidi="si-LK"/>
              </w:rPr>
              <w:t>පමණක්</w:t>
            </w:r>
            <w:proofErr w:type="spellEnd"/>
            <w:r>
              <w:rPr>
                <w:rFonts w:cs="Iskoola Pota" w:hint="cs"/>
                <w:cs/>
                <w:lang w:bidi="si-LK"/>
              </w:rPr>
              <w:t>)</w:t>
            </w:r>
          </w:p>
        </w:tc>
        <w:tc>
          <w:tcPr>
            <w:tcW w:w="3143" w:type="dxa"/>
            <w:gridSpan w:val="2"/>
          </w:tcPr>
          <w:p w14:paraId="10C3BBEF" w14:textId="77777777" w:rsidR="00376539" w:rsidRDefault="00376539" w:rsidP="00376539">
            <w:r w:rsidRPr="00E13568">
              <w:sym w:font="Wingdings 2" w:char="F0A3"/>
            </w:r>
            <w:r w:rsidRPr="00E13568"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අමුණා</w:t>
            </w:r>
            <w:proofErr w:type="spellEnd"/>
            <w:r w:rsidRPr="00E13568">
              <w:rPr>
                <w:rFonts w:cs="Iskoola Pota"/>
                <w:lang w:bidi="si-LK"/>
              </w:rPr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ඇත</w:t>
            </w:r>
            <w:proofErr w:type="spellEnd"/>
            <w:r w:rsidRPr="00E13568">
              <w:t xml:space="preserve">           </w:t>
            </w:r>
            <w:r w:rsidRPr="00E13568">
              <w:sym w:font="Wingdings 2" w:char="F0A3"/>
            </w:r>
            <w:r w:rsidRPr="00E13568"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අමුණා</w:t>
            </w:r>
            <w:proofErr w:type="spellEnd"/>
            <w:r w:rsidRPr="00E13568">
              <w:rPr>
                <w:rFonts w:cs="Iskoola Pota"/>
                <w:lang w:bidi="si-LK"/>
              </w:rPr>
              <w:t xml:space="preserve"> </w:t>
            </w:r>
            <w:proofErr w:type="spellStart"/>
            <w:r w:rsidRPr="00E13568">
              <w:rPr>
                <w:rFonts w:ascii="Iskoola Pota" w:hAnsi="Iskoola Pota" w:cs="Iskoola Pota" w:hint="cs"/>
                <w:lang w:bidi="si-LK"/>
              </w:rPr>
              <w:t>නැත</w:t>
            </w:r>
            <w:proofErr w:type="spellEnd"/>
          </w:p>
        </w:tc>
      </w:tr>
      <w:tr w:rsidR="00376539" w:rsidRPr="00D40254" w14:paraId="2F16B915" w14:textId="77777777" w:rsidTr="003C6940">
        <w:trPr>
          <w:trHeight w:val="251"/>
        </w:trPr>
        <w:tc>
          <w:tcPr>
            <w:tcW w:w="378" w:type="dxa"/>
            <w:vMerge/>
            <w:shd w:val="clear" w:color="auto" w:fill="auto"/>
          </w:tcPr>
          <w:p w14:paraId="5FF3184C" w14:textId="77777777" w:rsidR="00376539" w:rsidRPr="00D40254" w:rsidRDefault="00376539" w:rsidP="00376539">
            <w:pPr>
              <w:pStyle w:val="Tabletext"/>
              <w:spacing w:before="20" w:after="20"/>
              <w:rPr>
                <w:sz w:val="20"/>
              </w:rPr>
            </w:pPr>
          </w:p>
        </w:tc>
        <w:tc>
          <w:tcPr>
            <w:tcW w:w="6480" w:type="dxa"/>
            <w:gridSpan w:val="4"/>
          </w:tcPr>
          <w:p w14:paraId="0BF80496" w14:textId="77777777" w:rsidR="00376539" w:rsidRPr="003C6940" w:rsidRDefault="00376539" w:rsidP="00376539">
            <w:r w:rsidRPr="0008245E">
              <w:rPr>
                <w:rFonts w:cs="Iskoola Pota" w:hint="cs"/>
                <w:cs/>
                <w:lang w:bidi="si-LK"/>
              </w:rPr>
              <w:t>මකාදැමීමේ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සටහන</w:t>
            </w:r>
            <w:r>
              <w:rPr>
                <w:rFonts w:cs="Iskoola Pota" w:hint="cs"/>
                <w:cs/>
                <w:lang w:bidi="si-LK"/>
              </w:rPr>
              <w:t xml:space="preserve"> (</w:t>
            </w:r>
            <w:r w:rsidRPr="0008245E">
              <w:rPr>
                <w:rFonts w:cs="Iskoola Pota" w:hint="cs"/>
                <w:cs/>
                <w:lang w:bidi="si-LK"/>
              </w:rPr>
              <w:t>අදාළ</w:t>
            </w:r>
            <w:r w:rsidRPr="0008245E">
              <w:rPr>
                <w:rFonts w:cs="Iskoola Pota"/>
                <w:cs/>
                <w:lang w:bidi="si-LK"/>
              </w:rPr>
              <w:t xml:space="preserve"> </w:t>
            </w:r>
            <w:r w:rsidRPr="0008245E">
              <w:rPr>
                <w:rFonts w:cs="Iskoola Pota" w:hint="cs"/>
                <w:cs/>
                <w:lang w:bidi="si-LK"/>
              </w:rPr>
              <w:t>නම්</w:t>
            </w:r>
            <w:r>
              <w:rPr>
                <w:rFonts w:cs="Iskoola Pota" w:hint="cs"/>
                <w:cs/>
                <w:lang w:bidi="si-LK"/>
              </w:rPr>
              <w:t xml:space="preserve"> </w:t>
            </w:r>
            <w:proofErr w:type="spellStart"/>
            <w:r w:rsidRPr="00376539">
              <w:rPr>
                <w:rFonts w:ascii="Iskoola Pota" w:hAnsi="Iskoola Pota" w:cs="Iskoola Pota"/>
                <w:lang w:bidi="si-LK"/>
              </w:rPr>
              <w:t>පමණක්</w:t>
            </w:r>
            <w:proofErr w:type="spellEnd"/>
            <w:r>
              <w:rPr>
                <w:rFonts w:cs="Iskoola Pota" w:hint="cs"/>
                <w:cs/>
                <w:lang w:bidi="si-LK"/>
              </w:rPr>
              <w:t>)</w:t>
            </w:r>
          </w:p>
        </w:tc>
        <w:tc>
          <w:tcPr>
            <w:tcW w:w="3143" w:type="dxa"/>
            <w:gridSpan w:val="2"/>
          </w:tcPr>
          <w:p w14:paraId="44D4B453" w14:textId="77777777" w:rsidR="00376539" w:rsidRDefault="00376539" w:rsidP="00376539">
            <w:r w:rsidRPr="00E13568">
              <w:sym w:font="Wingdings 2" w:char="F0A3"/>
            </w:r>
            <w:r w:rsidRPr="00E13568"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අමුණා</w:t>
            </w:r>
            <w:proofErr w:type="spellEnd"/>
            <w:r w:rsidRPr="00E13568">
              <w:rPr>
                <w:rFonts w:cs="Iskoola Pota"/>
                <w:lang w:bidi="si-LK"/>
              </w:rPr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ඇත</w:t>
            </w:r>
            <w:proofErr w:type="spellEnd"/>
            <w:r w:rsidRPr="00E13568">
              <w:t xml:space="preserve">           </w:t>
            </w:r>
            <w:r w:rsidRPr="00E13568">
              <w:sym w:font="Wingdings 2" w:char="F0A3"/>
            </w:r>
            <w:r w:rsidRPr="00E13568">
              <w:t xml:space="preserve"> </w:t>
            </w:r>
            <w:proofErr w:type="spellStart"/>
            <w:r w:rsidRPr="00E13568">
              <w:rPr>
                <w:rFonts w:ascii="Iskoola Pota" w:hAnsi="Iskoola Pota" w:cs="Iskoola Pota"/>
                <w:lang w:bidi="si-LK"/>
              </w:rPr>
              <w:t>අමුණා</w:t>
            </w:r>
            <w:proofErr w:type="spellEnd"/>
            <w:r w:rsidRPr="00E13568">
              <w:rPr>
                <w:rFonts w:cs="Iskoola Pota"/>
                <w:lang w:bidi="si-LK"/>
              </w:rPr>
              <w:t xml:space="preserve"> </w:t>
            </w:r>
            <w:proofErr w:type="spellStart"/>
            <w:r w:rsidRPr="00E13568">
              <w:rPr>
                <w:rFonts w:ascii="Iskoola Pota" w:hAnsi="Iskoola Pota" w:cs="Iskoola Pota" w:hint="cs"/>
                <w:lang w:bidi="si-LK"/>
              </w:rPr>
              <w:t>නැත</w:t>
            </w:r>
            <w:proofErr w:type="spellEnd"/>
          </w:p>
        </w:tc>
      </w:tr>
      <w:tr w:rsidR="000C775D" w:rsidRPr="00D40254" w14:paraId="144EE720" w14:textId="77777777" w:rsidTr="00B175B5">
        <w:trPr>
          <w:trHeight w:val="251"/>
        </w:trPr>
        <w:tc>
          <w:tcPr>
            <w:tcW w:w="10001" w:type="dxa"/>
            <w:gridSpan w:val="7"/>
            <w:shd w:val="clear" w:color="auto" w:fill="F2F2F2"/>
          </w:tcPr>
          <w:p w14:paraId="15C727CF" w14:textId="77777777" w:rsidR="000C775D" w:rsidRPr="0008245E" w:rsidRDefault="000C775D" w:rsidP="000C775D">
            <w:pPr>
              <w:rPr>
                <w:rFonts w:cs="Iskoola Pota"/>
                <w:lang w:bidi="si-LK"/>
              </w:rPr>
            </w:pPr>
            <w:r>
              <w:t xml:space="preserve">06. </w:t>
            </w:r>
            <w:r>
              <w:rPr>
                <w:rFonts w:cs="Iskoola Pota" w:hint="cs"/>
                <w:cs/>
                <w:lang w:bidi="si-LK"/>
              </w:rPr>
              <w:t>සහතිකය</w:t>
            </w:r>
          </w:p>
        </w:tc>
      </w:tr>
      <w:tr w:rsidR="000C775D" w:rsidRPr="00D40254" w14:paraId="1DEF1329" w14:textId="77777777" w:rsidTr="00B175B5">
        <w:trPr>
          <w:trHeight w:val="251"/>
        </w:trPr>
        <w:tc>
          <w:tcPr>
            <w:tcW w:w="10001" w:type="dxa"/>
            <w:gridSpan w:val="7"/>
            <w:shd w:val="clear" w:color="auto" w:fill="auto"/>
          </w:tcPr>
          <w:p w14:paraId="32056F92" w14:textId="77777777" w:rsidR="000C775D" w:rsidRPr="003C6940" w:rsidRDefault="000C775D" w:rsidP="000C775D">
            <w:pPr>
              <w:rPr>
                <w:sz w:val="8"/>
                <w:szCs w:val="8"/>
              </w:rPr>
            </w:pPr>
          </w:p>
          <w:tbl>
            <w:tblPr>
              <w:tblW w:w="9747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13"/>
              <w:gridCol w:w="7234"/>
            </w:tblGrid>
            <w:tr w:rsidR="000C775D" w:rsidRPr="00410DA5" w14:paraId="275D7CE9" w14:textId="77777777" w:rsidTr="00B175B5">
              <w:trPr>
                <w:trHeight w:val="323"/>
              </w:trPr>
              <w:tc>
                <w:tcPr>
                  <w:tcW w:w="2513" w:type="dxa"/>
                  <w:shd w:val="clear" w:color="auto" w:fill="auto"/>
                </w:tcPr>
                <w:p w14:paraId="15960FAE" w14:textId="77777777" w:rsidR="000C775D" w:rsidRPr="0008245E" w:rsidRDefault="000C775D" w:rsidP="000C775D">
                  <w:pPr>
                    <w:rPr>
                      <w:rFonts w:cs="Iskoola Pota"/>
                      <w:sz w:val="18"/>
                      <w:szCs w:val="18"/>
                      <w:lang w:bidi="si-LK"/>
                    </w:rPr>
                  </w:pPr>
                  <w:r>
                    <w:rPr>
                      <w:rFonts w:cs="Iskoola Pota" w:hint="cs"/>
                      <w:cs/>
                      <w:lang w:bidi="si-LK"/>
                    </w:rPr>
                    <w:t>නම</w:t>
                  </w:r>
                </w:p>
              </w:tc>
              <w:tc>
                <w:tcPr>
                  <w:tcW w:w="7234" w:type="dxa"/>
                  <w:shd w:val="clear" w:color="auto" w:fill="auto"/>
                </w:tcPr>
                <w:p w14:paraId="38E43F4F" w14:textId="77777777" w:rsidR="000C775D" w:rsidRPr="00410DA5" w:rsidRDefault="000C775D" w:rsidP="000C775D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0C775D" w:rsidRPr="00410DA5" w14:paraId="70800D05" w14:textId="77777777" w:rsidTr="00B175B5">
              <w:trPr>
                <w:trHeight w:val="458"/>
              </w:trPr>
              <w:tc>
                <w:tcPr>
                  <w:tcW w:w="2513" w:type="dxa"/>
                  <w:shd w:val="clear" w:color="auto" w:fill="auto"/>
                </w:tcPr>
                <w:p w14:paraId="488DCDDC" w14:textId="77777777" w:rsidR="000C775D" w:rsidRPr="0008245E" w:rsidRDefault="000C775D" w:rsidP="000C775D">
                  <w:pPr>
                    <w:rPr>
                      <w:rFonts w:cs="Iskoola Pota"/>
                      <w:lang w:bidi="si-LK"/>
                    </w:rPr>
                  </w:pPr>
                  <w:r>
                    <w:rPr>
                      <w:rFonts w:cs="Iskoola Pota" w:hint="cs"/>
                      <w:cs/>
                      <w:lang w:bidi="si-LK"/>
                    </w:rPr>
                    <w:t>අත්සන</w:t>
                  </w:r>
                </w:p>
              </w:tc>
              <w:tc>
                <w:tcPr>
                  <w:tcW w:w="7234" w:type="dxa"/>
                  <w:shd w:val="clear" w:color="auto" w:fill="auto"/>
                </w:tcPr>
                <w:p w14:paraId="031F5B40" w14:textId="77777777" w:rsidR="000C775D" w:rsidRDefault="000C775D" w:rsidP="000C775D">
                  <w:pPr>
                    <w:rPr>
                      <w:sz w:val="18"/>
                      <w:szCs w:val="18"/>
                    </w:rPr>
                  </w:pPr>
                </w:p>
                <w:p w14:paraId="64FC500F" w14:textId="77777777" w:rsidR="000C775D" w:rsidRDefault="000C775D" w:rsidP="000C775D">
                  <w:pPr>
                    <w:rPr>
                      <w:sz w:val="18"/>
                      <w:szCs w:val="18"/>
                    </w:rPr>
                  </w:pPr>
                </w:p>
                <w:p w14:paraId="3E9836EE" w14:textId="77777777" w:rsidR="000C775D" w:rsidRPr="00410DA5" w:rsidRDefault="000C775D" w:rsidP="000C775D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0C775D" w:rsidRPr="00410DA5" w14:paraId="5C4DD555" w14:textId="77777777" w:rsidTr="00B175B5">
              <w:trPr>
                <w:trHeight w:val="332"/>
              </w:trPr>
              <w:tc>
                <w:tcPr>
                  <w:tcW w:w="2513" w:type="dxa"/>
                  <w:shd w:val="clear" w:color="auto" w:fill="auto"/>
                </w:tcPr>
                <w:p w14:paraId="7B805A5F" w14:textId="77777777" w:rsidR="000C775D" w:rsidRPr="0008245E" w:rsidRDefault="000C775D" w:rsidP="000C775D">
                  <w:pPr>
                    <w:rPr>
                      <w:rFonts w:cs="Iskoola Pota"/>
                      <w:lang w:bidi="si-LK"/>
                    </w:rPr>
                  </w:pPr>
                  <w:r>
                    <w:rPr>
                      <w:rFonts w:cs="Iskoola Pota" w:hint="cs"/>
                      <w:cs/>
                      <w:lang w:bidi="si-LK"/>
                    </w:rPr>
                    <w:t>දිනය</w:t>
                  </w:r>
                </w:p>
              </w:tc>
              <w:tc>
                <w:tcPr>
                  <w:tcW w:w="7234" w:type="dxa"/>
                  <w:shd w:val="clear" w:color="auto" w:fill="auto"/>
                </w:tcPr>
                <w:p w14:paraId="0617DB89" w14:textId="77777777" w:rsidR="000C775D" w:rsidRPr="00410DA5" w:rsidRDefault="000C775D" w:rsidP="000C775D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30FE116B" w14:textId="77777777" w:rsidR="000C775D" w:rsidRPr="00746C94" w:rsidRDefault="000C775D" w:rsidP="000C775D"/>
        </w:tc>
      </w:tr>
    </w:tbl>
    <w:p w14:paraId="77BEC4D6" w14:textId="77777777" w:rsidR="00336ED4" w:rsidRPr="00900025" w:rsidRDefault="00336ED4" w:rsidP="00336ED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6C9247BE" w14:textId="09777D9B" w:rsidR="00336ED4" w:rsidRPr="009956AD" w:rsidRDefault="009956AD" w:rsidP="00336ED4">
      <w:pPr>
        <w:pStyle w:val="paragraph"/>
        <w:spacing w:before="0"/>
        <w:textAlignment w:val="baseline"/>
        <w:rPr>
          <w:rStyle w:val="normaltextrun"/>
          <w:rFonts w:ascii="Arial" w:hAnsi="Arial" w:cs="Iskoola Pota"/>
          <w:sz w:val="20"/>
          <w:szCs w:val="20"/>
          <w:lang w:bidi="si-LK"/>
        </w:rPr>
      </w:pP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කරුණාකර</w:t>
      </w:r>
      <w:r w:rsidRPr="009956AD">
        <w:rPr>
          <w:rStyle w:val="normaltextrun"/>
          <w:rFonts w:ascii="Arial" w:hAnsi="Arial" w:cs="Iskoola Pota"/>
          <w:sz w:val="20"/>
          <w:szCs w:val="20"/>
          <w:cs/>
          <w:lang w:bidi="si-LK"/>
        </w:rPr>
        <w:t xml:space="preserve"> </w:t>
      </w: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නිසි</w:t>
      </w:r>
      <w:r w:rsidRPr="009956AD">
        <w:rPr>
          <w:rStyle w:val="normaltextrun"/>
          <w:rFonts w:ascii="Arial" w:hAnsi="Arial" w:cs="Iskoola Pota"/>
          <w:sz w:val="20"/>
          <w:szCs w:val="20"/>
          <w:cs/>
          <w:lang w:bidi="si-LK"/>
        </w:rPr>
        <w:t xml:space="preserve"> </w:t>
      </w: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ලෙස</w:t>
      </w:r>
      <w:r w:rsidRPr="009956AD">
        <w:rPr>
          <w:rStyle w:val="normaltextrun"/>
          <w:rFonts w:ascii="Arial" w:hAnsi="Arial" w:cs="Iskoola Pota"/>
          <w:sz w:val="20"/>
          <w:szCs w:val="20"/>
          <w:cs/>
          <w:lang w:bidi="si-LK"/>
        </w:rPr>
        <w:t xml:space="preserve"> </w:t>
      </w: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පුරවන</w:t>
      </w:r>
      <w:r w:rsidRPr="009956AD">
        <w:rPr>
          <w:rStyle w:val="normaltextrun"/>
          <w:rFonts w:ascii="Arial" w:hAnsi="Arial" w:cs="Iskoola Pota"/>
          <w:sz w:val="20"/>
          <w:szCs w:val="20"/>
          <w:cs/>
          <w:lang w:bidi="si-LK"/>
        </w:rPr>
        <w:t xml:space="preserve"> </w:t>
      </w: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ලද</w:t>
      </w:r>
      <w:r w:rsidRPr="009956AD">
        <w:rPr>
          <w:rStyle w:val="normaltextrun"/>
          <w:rFonts w:ascii="Arial" w:hAnsi="Arial" w:cs="Iskoola Pota"/>
          <w:sz w:val="20"/>
          <w:szCs w:val="20"/>
          <w:cs/>
          <w:lang w:bidi="si-LK"/>
        </w:rPr>
        <w:t xml:space="preserve"> </w:t>
      </w: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අයදුම්පත</w:t>
      </w:r>
      <w:r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 xml:space="preserve"> </w:t>
      </w: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අවශ්‍ය</w:t>
      </w:r>
      <w:r w:rsidRPr="009956AD">
        <w:rPr>
          <w:rStyle w:val="normaltextrun"/>
          <w:rFonts w:ascii="Arial" w:hAnsi="Arial" w:cs="Iskoola Pota"/>
          <w:sz w:val="20"/>
          <w:szCs w:val="20"/>
          <w:cs/>
          <w:lang w:bidi="si-LK"/>
        </w:rPr>
        <w:t xml:space="preserve"> </w:t>
      </w: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ලියකියවිලි</w:t>
      </w:r>
      <w:r w:rsidRPr="009956AD">
        <w:rPr>
          <w:rStyle w:val="normaltextrun"/>
          <w:rFonts w:ascii="Arial" w:hAnsi="Arial" w:cs="Iskoola Pota"/>
          <w:sz w:val="20"/>
          <w:szCs w:val="20"/>
          <w:cs/>
          <w:lang w:bidi="si-LK"/>
        </w:rPr>
        <w:t xml:space="preserve"> </w:t>
      </w: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සමඟ</w:t>
      </w:r>
      <w:r w:rsidR="006035F0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 xml:space="preserve"> </w:t>
      </w: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පහත</w:t>
      </w:r>
      <w:r w:rsidRPr="009956AD">
        <w:rPr>
          <w:rStyle w:val="normaltextrun"/>
          <w:rFonts w:ascii="Arial" w:hAnsi="Arial" w:cs="Iskoola Pota"/>
          <w:sz w:val="20"/>
          <w:szCs w:val="20"/>
          <w:cs/>
          <w:lang w:bidi="si-LK"/>
        </w:rPr>
        <w:t xml:space="preserve"> </w:t>
      </w: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සඳහන්</w:t>
      </w:r>
      <w:r w:rsidRPr="009956AD">
        <w:rPr>
          <w:rStyle w:val="normaltextrun"/>
          <w:rFonts w:ascii="Arial" w:hAnsi="Arial" w:cs="Iskoola Pota"/>
          <w:sz w:val="20"/>
          <w:szCs w:val="20"/>
          <w:cs/>
          <w:lang w:bidi="si-LK"/>
        </w:rPr>
        <w:t xml:space="preserve"> </w:t>
      </w: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ලිපිනයට</w:t>
      </w:r>
      <w:r w:rsidRPr="009956AD">
        <w:rPr>
          <w:rStyle w:val="normaltextrun"/>
          <w:rFonts w:ascii="Arial" w:hAnsi="Arial" w:cs="Iskoola Pota"/>
          <w:sz w:val="20"/>
          <w:szCs w:val="20"/>
          <w:cs/>
          <w:lang w:bidi="si-LK"/>
        </w:rPr>
        <w:t xml:space="preserve"> </w:t>
      </w: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ලේඛන</w:t>
      </w:r>
      <w:r w:rsidRPr="009956AD">
        <w:rPr>
          <w:rStyle w:val="normaltextrun"/>
          <w:rFonts w:ascii="Arial" w:hAnsi="Arial" w:cs="Iskoola Pota"/>
          <w:sz w:val="20"/>
          <w:szCs w:val="20"/>
          <w:cs/>
          <w:lang w:bidi="si-LK"/>
        </w:rPr>
        <w:t xml:space="preserve"> </w:t>
      </w:r>
      <w:r w:rsidRP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එවන්න</w:t>
      </w:r>
      <w:r w:rsidR="00336ED4">
        <w:rPr>
          <w:rStyle w:val="normaltextrun"/>
          <w:rFonts w:ascii="Arial" w:hAnsi="Arial" w:cs="Arial"/>
          <w:sz w:val="20"/>
          <w:szCs w:val="20"/>
        </w:rPr>
        <w:t>:</w:t>
      </w:r>
    </w:p>
    <w:p w14:paraId="36F2FE02" w14:textId="77777777" w:rsidR="006035F0" w:rsidRDefault="00365DFF" w:rsidP="00336ED4">
      <w:pPr>
        <w:pStyle w:val="paragraph"/>
        <w:spacing w:before="0"/>
        <w:textAlignment w:val="baseline"/>
        <w:rPr>
          <w:rStyle w:val="normaltextrun"/>
          <w:rFonts w:ascii="Arial" w:hAnsi="Arial" w:cs="Iskoola Pota"/>
          <w:sz w:val="20"/>
          <w:szCs w:val="20"/>
          <w:cs/>
          <w:lang w:bidi="si-LK"/>
        </w:rPr>
      </w:pPr>
      <w:r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e Tuk Tuk</w:t>
      </w:r>
      <w:r w:rsid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 xml:space="preserve"> ව්‍යාපෘතිය</w:t>
      </w:r>
      <w:r w:rsidR="00336ED4" w:rsidRPr="00475044">
        <w:rPr>
          <w:rStyle w:val="normaltextrun"/>
          <w:rFonts w:ascii="Arial" w:hAnsi="Arial" w:cs="Arial"/>
          <w:sz w:val="20"/>
          <w:szCs w:val="20"/>
        </w:rPr>
        <w:t xml:space="preserve">, </w:t>
      </w:r>
      <w:r w:rsid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එක්සත් ජාතීන්ගේ සංවර්ධන වැඩසටහන</w:t>
      </w:r>
      <w:r w:rsidR="00336ED4" w:rsidRPr="00475044">
        <w:rPr>
          <w:rStyle w:val="normaltextrun"/>
          <w:rFonts w:ascii="Arial" w:hAnsi="Arial" w:cs="Arial"/>
          <w:sz w:val="20"/>
          <w:szCs w:val="20"/>
        </w:rPr>
        <w:t xml:space="preserve">, 202-204, </w:t>
      </w:r>
      <w:r w:rsid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බෞද්ධාලෝක මාවත</w:t>
      </w:r>
      <w:r w:rsidR="00336ED4" w:rsidRPr="00475044">
        <w:rPr>
          <w:rStyle w:val="normaltextrun"/>
          <w:rFonts w:ascii="Arial" w:hAnsi="Arial" w:cs="Arial"/>
          <w:sz w:val="20"/>
          <w:szCs w:val="20"/>
        </w:rPr>
        <w:t xml:space="preserve">, </w:t>
      </w:r>
      <w:r w:rsid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කොළඹ</w:t>
      </w:r>
      <w:r w:rsidR="00336ED4" w:rsidRPr="00475044">
        <w:rPr>
          <w:rStyle w:val="normaltextrun"/>
          <w:rFonts w:ascii="Arial" w:hAnsi="Arial" w:cs="Arial"/>
          <w:sz w:val="20"/>
          <w:szCs w:val="20"/>
        </w:rPr>
        <w:t xml:space="preserve"> 7</w:t>
      </w:r>
      <w:r w:rsidR="009956AD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 xml:space="preserve">. </w:t>
      </w:r>
    </w:p>
    <w:p w14:paraId="42D7238F" w14:textId="41F64724" w:rsidR="00336ED4" w:rsidRPr="00475044" w:rsidRDefault="009956AD" w:rsidP="00336ED4">
      <w:pPr>
        <w:pStyle w:val="paragraph"/>
        <w:spacing w:befor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අවසන් දිනය</w:t>
      </w:r>
      <w:r w:rsidR="006035F0"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:</w:t>
      </w:r>
      <w:r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 xml:space="preserve"> </w:t>
      </w:r>
      <w:r w:rsidR="006035F0" w:rsidRPr="006035F0">
        <w:rPr>
          <w:rStyle w:val="normaltextrun"/>
          <w:rFonts w:ascii="Arial" w:hAnsi="Arial" w:cs="Iskoola Pota"/>
          <w:sz w:val="20"/>
          <w:szCs w:val="20"/>
          <w:lang w:bidi="si-LK"/>
        </w:rPr>
        <w:t xml:space="preserve">2023 </w:t>
      </w:r>
      <w:proofErr w:type="spellStart"/>
      <w:r w:rsidR="006035F0" w:rsidRPr="006035F0">
        <w:rPr>
          <w:rStyle w:val="normaltextrun"/>
          <w:rFonts w:ascii="Iskoola Pota" w:hAnsi="Iskoola Pota" w:cs="Iskoola Pota"/>
          <w:sz w:val="20"/>
          <w:szCs w:val="20"/>
          <w:lang w:bidi="si-LK"/>
        </w:rPr>
        <w:t>අගෝස්තු</w:t>
      </w:r>
      <w:proofErr w:type="spellEnd"/>
      <w:r w:rsidR="006035F0" w:rsidRPr="006035F0">
        <w:rPr>
          <w:rStyle w:val="normaltextrun"/>
          <w:rFonts w:ascii="Arial" w:hAnsi="Arial" w:cs="Iskoola Pota"/>
          <w:sz w:val="20"/>
          <w:szCs w:val="20"/>
          <w:lang w:bidi="si-LK"/>
        </w:rPr>
        <w:t xml:space="preserve"> 4</w:t>
      </w:r>
    </w:p>
    <w:p w14:paraId="527BEF34" w14:textId="77777777" w:rsidR="00336ED4" w:rsidRPr="00C40A36" w:rsidRDefault="009956AD" w:rsidP="00336E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Iskoola Pota" w:hint="cs"/>
          <w:sz w:val="20"/>
          <w:szCs w:val="20"/>
          <w:cs/>
          <w:lang w:bidi="si-LK"/>
        </w:rPr>
        <w:t>වැඩිදුර විස්තර සඳහා වට්ස්ඇප් මගින් සම්බන්ධ වන්න. අංකය</w:t>
      </w:r>
      <w:r w:rsidR="00336ED4" w:rsidRPr="00C40A36">
        <w:rPr>
          <w:rFonts w:ascii="Arial" w:eastAsia="Verdana" w:hAnsi="Arial" w:cs="Arial"/>
          <w:sz w:val="20"/>
          <w:szCs w:val="20"/>
        </w:rPr>
        <w:t>: 0743309687</w:t>
      </w:r>
    </w:p>
    <w:p w14:paraId="779477F4" w14:textId="77777777" w:rsidR="008A6C28" w:rsidRPr="00336ED4" w:rsidRDefault="008A6C28" w:rsidP="00336ED4">
      <w:pPr>
        <w:rPr>
          <w:rFonts w:eastAsia="Verdana"/>
        </w:rPr>
      </w:pPr>
    </w:p>
    <w:sectPr w:rsidR="008A6C28" w:rsidRPr="00336ED4" w:rsidSect="00336ED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720" w:right="720" w:bottom="720" w:left="720" w:header="14" w:footer="504" w:gutter="56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8A943" w14:textId="77777777" w:rsidR="00E55217" w:rsidRDefault="00E55217" w:rsidP="00E30B26">
      <w:r>
        <w:separator/>
      </w:r>
    </w:p>
    <w:p w14:paraId="55E231CD" w14:textId="77777777" w:rsidR="00E55217" w:rsidRDefault="00E55217" w:rsidP="00E30B26"/>
  </w:endnote>
  <w:endnote w:type="continuationSeparator" w:id="0">
    <w:p w14:paraId="6E07EA1A" w14:textId="77777777" w:rsidR="00E55217" w:rsidRDefault="00E55217" w:rsidP="00E30B26">
      <w:r>
        <w:continuationSeparator/>
      </w:r>
    </w:p>
    <w:p w14:paraId="40ACDA3C" w14:textId="77777777" w:rsidR="00E55217" w:rsidRDefault="00E55217" w:rsidP="00E30B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skoola Pota">
    <w:altName w:val="Iskoola Pota"/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67B49" w14:textId="77777777" w:rsidR="00336ED4" w:rsidRDefault="00336ED4" w:rsidP="00336ED4">
    <w:pPr>
      <w:spacing w:before="40" w:after="40"/>
      <w:jc w:val="center"/>
    </w:pPr>
    <w:r w:rsidRPr="00483DAC">
      <w:rPr>
        <w:lang w:val="fr-FR"/>
      </w:rPr>
      <w:t xml:space="preserve">Page </w:t>
    </w:r>
    <w:r w:rsidRPr="00960215">
      <w:rPr>
        <w:lang w:val="fr-FR"/>
      </w:rPr>
      <w:fldChar w:fldCharType="begin"/>
    </w:r>
    <w:r w:rsidRPr="00960215">
      <w:rPr>
        <w:lang w:val="fr-FR"/>
      </w:rPr>
      <w:instrText xml:space="preserve"> PAGE   \* MERGEFORMAT </w:instrText>
    </w:r>
    <w:r w:rsidRPr="00960215">
      <w:rPr>
        <w:lang w:val="fr-FR"/>
      </w:rPr>
      <w:fldChar w:fldCharType="separate"/>
    </w:r>
    <w:r w:rsidR="00272E7D">
      <w:rPr>
        <w:noProof/>
        <w:lang w:val="fr-FR"/>
      </w:rPr>
      <w:t>2</w:t>
    </w:r>
    <w:r w:rsidRPr="00960215">
      <w:rPr>
        <w:lang w:val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C3DFF" w14:textId="77777777" w:rsidR="008F7CED" w:rsidRPr="00483DAC" w:rsidRDefault="008F7CED" w:rsidP="00E30B26">
    <w:pPr>
      <w:pStyle w:val="Footer"/>
      <w:rPr>
        <w:lang w:val="fr-FR"/>
      </w:rPr>
    </w:pPr>
  </w:p>
  <w:tbl>
    <w:tblPr>
      <w:tblW w:w="0" w:type="auto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9571"/>
    </w:tblGrid>
    <w:tr w:rsidR="008F7CED" w:rsidRPr="00483DAC" w14:paraId="649C4E79" w14:textId="77777777" w:rsidTr="00415827">
      <w:tc>
        <w:tcPr>
          <w:tcW w:w="9571" w:type="dxa"/>
        </w:tcPr>
        <w:p w14:paraId="081339C7" w14:textId="77777777" w:rsidR="008F7CED" w:rsidRPr="00483DAC" w:rsidRDefault="008F7CED" w:rsidP="003F5C60">
          <w:pPr>
            <w:spacing w:before="40" w:after="40"/>
            <w:jc w:val="center"/>
          </w:pPr>
          <w:r w:rsidRPr="00483DAC">
            <w:rPr>
              <w:lang w:val="fr-FR"/>
            </w:rPr>
            <w:t xml:space="preserve">Page </w:t>
          </w:r>
          <w:r w:rsidRPr="00960215">
            <w:rPr>
              <w:lang w:val="fr-FR"/>
            </w:rPr>
            <w:fldChar w:fldCharType="begin"/>
          </w:r>
          <w:r w:rsidRPr="00960215">
            <w:rPr>
              <w:lang w:val="fr-FR"/>
            </w:rPr>
            <w:instrText xml:space="preserve"> PAGE   \* MERGEFORMAT </w:instrText>
          </w:r>
          <w:r w:rsidRPr="00960215">
            <w:rPr>
              <w:lang w:val="fr-FR"/>
            </w:rPr>
            <w:fldChar w:fldCharType="separate"/>
          </w:r>
          <w:r w:rsidR="00272E7D">
            <w:rPr>
              <w:noProof/>
              <w:lang w:val="fr-FR"/>
            </w:rPr>
            <w:t>1</w:t>
          </w:r>
          <w:r w:rsidRPr="00960215">
            <w:rPr>
              <w:lang w:val="fr-FR"/>
            </w:rPr>
            <w:fldChar w:fldCharType="end"/>
          </w:r>
        </w:p>
      </w:tc>
    </w:tr>
  </w:tbl>
  <w:p w14:paraId="5B7B6739" w14:textId="77777777" w:rsidR="008F7CED" w:rsidRPr="00336ED4" w:rsidRDefault="008F7CED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A9835" w14:textId="77777777" w:rsidR="00E55217" w:rsidRDefault="00E55217" w:rsidP="00E30B26">
      <w:r>
        <w:separator/>
      </w:r>
    </w:p>
    <w:p w14:paraId="6D2DE665" w14:textId="77777777" w:rsidR="00E55217" w:rsidRDefault="00E55217" w:rsidP="00E30B26"/>
  </w:footnote>
  <w:footnote w:type="continuationSeparator" w:id="0">
    <w:p w14:paraId="52CD46AB" w14:textId="77777777" w:rsidR="00E55217" w:rsidRDefault="00E55217" w:rsidP="00E30B26">
      <w:r>
        <w:continuationSeparator/>
      </w:r>
    </w:p>
    <w:p w14:paraId="281CED48" w14:textId="77777777" w:rsidR="00E55217" w:rsidRDefault="00E55217" w:rsidP="00E30B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C96DC" w14:textId="77777777" w:rsidR="00336ED4" w:rsidRDefault="00336ED4">
    <w:pPr>
      <w:pStyle w:val="Header"/>
    </w:pPr>
  </w:p>
  <w:tbl>
    <w:tblPr>
      <w:tblW w:w="0" w:type="auto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3277"/>
      <w:gridCol w:w="3324"/>
      <w:gridCol w:w="3294"/>
    </w:tblGrid>
    <w:tr w:rsidR="00336ED4" w:rsidRPr="00B175B5" w14:paraId="1BFB9664" w14:textId="77777777" w:rsidTr="00B175B5">
      <w:tc>
        <w:tcPr>
          <w:tcW w:w="3373" w:type="dxa"/>
          <w:shd w:val="clear" w:color="auto" w:fill="auto"/>
        </w:tcPr>
        <w:p w14:paraId="7A9421FA" w14:textId="77777777" w:rsidR="00336ED4" w:rsidRPr="00B175B5" w:rsidRDefault="00336ED4" w:rsidP="00B175B5">
          <w:pPr>
            <w:tabs>
              <w:tab w:val="left" w:pos="629"/>
              <w:tab w:val="left" w:pos="2880"/>
            </w:tabs>
            <w:spacing w:before="40" w:after="40"/>
            <w:jc w:val="center"/>
            <w:rPr>
              <w:b/>
              <w:bCs/>
              <w:sz w:val="16"/>
              <w:lang w:val="fr-FR"/>
            </w:rPr>
          </w:pPr>
          <w:r>
            <w:object w:dxaOrig="2370" w:dyaOrig="4801" w14:anchorId="21E2CE9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pt;height:43.5pt">
                <v:imagedata r:id="rId1" o:title=""/>
              </v:shape>
              <o:OLEObject Type="Embed" ProgID="PBrush" ShapeID="_x0000_i1025" DrawAspect="Content" ObjectID="_1751090746" r:id="rId2"/>
            </w:object>
          </w:r>
        </w:p>
      </w:tc>
      <w:tc>
        <w:tcPr>
          <w:tcW w:w="3374" w:type="dxa"/>
          <w:shd w:val="clear" w:color="auto" w:fill="auto"/>
        </w:tcPr>
        <w:p w14:paraId="1FE86C88" w14:textId="77777777" w:rsidR="00336ED4" w:rsidRPr="00B175B5" w:rsidRDefault="00336ED4" w:rsidP="00B175B5">
          <w:pPr>
            <w:tabs>
              <w:tab w:val="left" w:pos="629"/>
              <w:tab w:val="left" w:pos="2880"/>
            </w:tabs>
            <w:spacing w:before="40" w:after="40"/>
            <w:jc w:val="center"/>
            <w:rPr>
              <w:b/>
              <w:bCs/>
              <w:sz w:val="16"/>
              <w:lang w:val="fr-FR"/>
            </w:rPr>
          </w:pPr>
          <w:r>
            <w:object w:dxaOrig="3255" w:dyaOrig="1635" w14:anchorId="151BC5EE">
              <v:shape id="_x0000_i1026" type="#_x0000_t75" style="width:86.25pt;height:43.5pt">
                <v:imagedata r:id="rId3" o:title=""/>
              </v:shape>
              <o:OLEObject Type="Embed" ProgID="PBrush" ShapeID="_x0000_i1026" DrawAspect="Content" ObjectID="_1751090747" r:id="rId4"/>
            </w:object>
          </w:r>
        </w:p>
      </w:tc>
      <w:tc>
        <w:tcPr>
          <w:tcW w:w="3374" w:type="dxa"/>
          <w:shd w:val="clear" w:color="auto" w:fill="auto"/>
        </w:tcPr>
        <w:p w14:paraId="329868DC" w14:textId="77777777" w:rsidR="00336ED4" w:rsidRPr="00B175B5" w:rsidRDefault="00336ED4" w:rsidP="00B175B5">
          <w:pPr>
            <w:tabs>
              <w:tab w:val="left" w:pos="629"/>
              <w:tab w:val="left" w:pos="2880"/>
            </w:tabs>
            <w:spacing w:before="40" w:after="40"/>
            <w:jc w:val="center"/>
            <w:rPr>
              <w:b/>
              <w:bCs/>
              <w:sz w:val="16"/>
              <w:lang w:val="fr-FR"/>
            </w:rPr>
          </w:pPr>
          <w:r>
            <w:object w:dxaOrig="3375" w:dyaOrig="3375" w14:anchorId="6584FDD8">
              <v:shape id="_x0000_i1027" type="#_x0000_t75" style="width:43.5pt;height:43.5pt">
                <v:imagedata r:id="rId5" o:title=""/>
              </v:shape>
              <o:OLEObject Type="Embed" ProgID="PBrush" ShapeID="_x0000_i1027" DrawAspect="Content" ObjectID="_1751090748" r:id="rId6"/>
            </w:object>
          </w:r>
        </w:p>
      </w:tc>
    </w:tr>
  </w:tbl>
  <w:p w14:paraId="1DC54555" w14:textId="77777777" w:rsidR="00336ED4" w:rsidRDefault="00336E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4BFBE" w14:textId="77777777" w:rsidR="00336ED4" w:rsidRDefault="00336ED4" w:rsidP="00336ED4">
    <w:pPr>
      <w:tabs>
        <w:tab w:val="left" w:pos="629"/>
        <w:tab w:val="left" w:pos="2880"/>
      </w:tabs>
      <w:spacing w:before="40" w:after="40"/>
      <w:rPr>
        <w:b/>
        <w:bCs/>
        <w:sz w:val="16"/>
        <w:lang w:val="fr-FR"/>
      </w:rPr>
    </w:pPr>
    <w:r>
      <w:rPr>
        <w:b/>
        <w:bCs/>
        <w:sz w:val="16"/>
        <w:lang w:val="fr-FR"/>
      </w:rPr>
      <w:tab/>
    </w:r>
  </w:p>
  <w:tbl>
    <w:tblPr>
      <w:tblW w:w="0" w:type="auto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2425"/>
      <w:gridCol w:w="2430"/>
      <w:gridCol w:w="2700"/>
      <w:gridCol w:w="2340"/>
    </w:tblGrid>
    <w:tr w:rsidR="00037B72" w:rsidRPr="00B175B5" w14:paraId="7D2BA6E8" w14:textId="77777777" w:rsidTr="00285354">
      <w:tc>
        <w:tcPr>
          <w:tcW w:w="2425" w:type="dxa"/>
          <w:shd w:val="clear" w:color="auto" w:fill="auto"/>
        </w:tcPr>
        <w:p w14:paraId="77FCB569" w14:textId="77777777" w:rsidR="00037B72" w:rsidRPr="00B175B5" w:rsidRDefault="00EB7244" w:rsidP="00B175B5">
          <w:pPr>
            <w:tabs>
              <w:tab w:val="left" w:pos="629"/>
              <w:tab w:val="left" w:pos="2880"/>
            </w:tabs>
            <w:spacing w:before="40" w:after="40"/>
            <w:jc w:val="center"/>
            <w:rPr>
              <w:b/>
              <w:bCs/>
              <w:sz w:val="16"/>
              <w:lang w:val="fr-FR"/>
            </w:rPr>
          </w:pPr>
          <w:r>
            <w:rPr>
              <w:b/>
              <w:bCs/>
              <w:noProof/>
              <w:sz w:val="16"/>
              <w:lang w:val="en-US" w:eastAsia="en-US"/>
            </w:rPr>
            <w:drawing>
              <wp:anchor distT="0" distB="0" distL="114300" distR="114300" simplePos="0" relativeHeight="251658240" behindDoc="0" locked="0" layoutInCell="1" allowOverlap="1" wp14:anchorId="3A0B4520" wp14:editId="5D67A78D">
                <wp:simplePos x="0" y="0"/>
                <wp:positionH relativeFrom="column">
                  <wp:posOffset>497205</wp:posOffset>
                </wp:positionH>
                <wp:positionV relativeFrom="paragraph">
                  <wp:posOffset>15875</wp:posOffset>
                </wp:positionV>
                <wp:extent cx="390525" cy="552450"/>
                <wp:effectExtent l="0" t="0" r="9525" b="0"/>
                <wp:wrapNone/>
                <wp:docPr id="1" name="Picture 1" descr="Emblem of Sri Lanka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mblem of Sri Lanka - Wikip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30" w:type="dxa"/>
          <w:shd w:val="clear" w:color="auto" w:fill="auto"/>
        </w:tcPr>
        <w:p w14:paraId="34C871BC" w14:textId="77777777" w:rsidR="00037B72" w:rsidRPr="00B175B5" w:rsidRDefault="00285354" w:rsidP="00B175B5">
          <w:pPr>
            <w:tabs>
              <w:tab w:val="left" w:pos="629"/>
              <w:tab w:val="left" w:pos="2880"/>
            </w:tabs>
            <w:spacing w:before="40" w:after="40"/>
            <w:jc w:val="center"/>
            <w:rPr>
              <w:b/>
              <w:bCs/>
              <w:sz w:val="16"/>
              <w:lang w:val="fr-FR"/>
            </w:rPr>
          </w:pPr>
          <w:r>
            <w:object w:dxaOrig="2370" w:dyaOrig="4801" w14:anchorId="6C93BEA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21pt;height:43.5pt">
                <v:imagedata r:id="rId2" o:title=""/>
              </v:shape>
              <o:OLEObject Type="Embed" ProgID="PBrush" ShapeID="_x0000_i1028" DrawAspect="Content" ObjectID="_1751090749" r:id="rId3"/>
            </w:object>
          </w:r>
        </w:p>
      </w:tc>
      <w:tc>
        <w:tcPr>
          <w:tcW w:w="2700" w:type="dxa"/>
          <w:shd w:val="clear" w:color="auto" w:fill="auto"/>
        </w:tcPr>
        <w:p w14:paraId="08C0050E" w14:textId="77777777" w:rsidR="00037B72" w:rsidRPr="00B175B5" w:rsidRDefault="00037B72" w:rsidP="00B175B5">
          <w:pPr>
            <w:tabs>
              <w:tab w:val="left" w:pos="629"/>
              <w:tab w:val="left" w:pos="2880"/>
            </w:tabs>
            <w:spacing w:before="40" w:after="40"/>
            <w:jc w:val="center"/>
            <w:rPr>
              <w:b/>
              <w:bCs/>
              <w:sz w:val="16"/>
              <w:lang w:val="fr-FR"/>
            </w:rPr>
          </w:pPr>
          <w:r>
            <w:object w:dxaOrig="3255" w:dyaOrig="1635" w14:anchorId="7B055B10">
              <v:shape id="_x0000_i1029" type="#_x0000_t75" style="width:86.25pt;height:43.5pt">
                <v:imagedata r:id="rId4" o:title=""/>
              </v:shape>
              <o:OLEObject Type="Embed" ProgID="PBrush" ShapeID="_x0000_i1029" DrawAspect="Content" ObjectID="_1751090750" r:id="rId5"/>
            </w:object>
          </w:r>
        </w:p>
      </w:tc>
      <w:tc>
        <w:tcPr>
          <w:tcW w:w="2340" w:type="dxa"/>
          <w:shd w:val="clear" w:color="auto" w:fill="auto"/>
        </w:tcPr>
        <w:p w14:paraId="498E8FB3" w14:textId="77777777" w:rsidR="00037B72" w:rsidRPr="00B175B5" w:rsidRDefault="00037B72" w:rsidP="00B175B5">
          <w:pPr>
            <w:tabs>
              <w:tab w:val="left" w:pos="629"/>
              <w:tab w:val="left" w:pos="2880"/>
            </w:tabs>
            <w:spacing w:before="40" w:after="40"/>
            <w:jc w:val="center"/>
            <w:rPr>
              <w:b/>
              <w:bCs/>
              <w:sz w:val="16"/>
              <w:lang w:val="fr-FR"/>
            </w:rPr>
          </w:pPr>
          <w:r>
            <w:object w:dxaOrig="3375" w:dyaOrig="3375" w14:anchorId="17836BBA">
              <v:shape id="_x0000_i1030" type="#_x0000_t75" style="width:43.5pt;height:43.5pt">
                <v:imagedata r:id="rId6" o:title=""/>
              </v:shape>
              <o:OLEObject Type="Embed" ProgID="PBrush" ShapeID="_x0000_i1030" DrawAspect="Content" ObjectID="_1751090751" r:id="rId7"/>
            </w:object>
          </w:r>
        </w:p>
      </w:tc>
    </w:tr>
  </w:tbl>
  <w:p w14:paraId="0EAF0D2B" w14:textId="77777777" w:rsidR="00336ED4" w:rsidRPr="00336ED4" w:rsidRDefault="00336ED4" w:rsidP="00336ED4">
    <w:pPr>
      <w:tabs>
        <w:tab w:val="left" w:pos="629"/>
        <w:tab w:val="left" w:pos="2880"/>
      </w:tabs>
      <w:spacing w:before="40" w:after="40"/>
      <w:rPr>
        <w:b/>
        <w:bCs/>
        <w:sz w:val="16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BF72FBE"/>
    <w:multiLevelType w:val="hybridMultilevel"/>
    <w:tmpl w:val="8F344C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C7D5F"/>
    <w:multiLevelType w:val="hybridMultilevel"/>
    <w:tmpl w:val="DF1859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14916"/>
    <w:multiLevelType w:val="hybridMultilevel"/>
    <w:tmpl w:val="3A309C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707121"/>
    <w:multiLevelType w:val="hybridMultilevel"/>
    <w:tmpl w:val="ABD45A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864458"/>
    <w:multiLevelType w:val="hybridMultilevel"/>
    <w:tmpl w:val="DB84147E"/>
    <w:lvl w:ilvl="0" w:tplc="7248ADB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CA0787"/>
    <w:multiLevelType w:val="hybridMultilevel"/>
    <w:tmpl w:val="FEC681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64D47"/>
    <w:multiLevelType w:val="hybridMultilevel"/>
    <w:tmpl w:val="D17864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294222"/>
    <w:multiLevelType w:val="hybridMultilevel"/>
    <w:tmpl w:val="A6F22E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E0E06"/>
    <w:multiLevelType w:val="hybridMultilevel"/>
    <w:tmpl w:val="4C721F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B4A2D5B"/>
    <w:multiLevelType w:val="hybridMultilevel"/>
    <w:tmpl w:val="7C2061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F2E62"/>
    <w:multiLevelType w:val="hybridMultilevel"/>
    <w:tmpl w:val="C12064A2"/>
    <w:lvl w:ilvl="0" w:tplc="AC5267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E109D0"/>
    <w:multiLevelType w:val="hybridMultilevel"/>
    <w:tmpl w:val="229E74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9D32CD7"/>
    <w:multiLevelType w:val="hybridMultilevel"/>
    <w:tmpl w:val="040A4C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8" w15:restartNumberingAfterBreak="0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D9439DA"/>
    <w:multiLevelType w:val="hybridMultilevel"/>
    <w:tmpl w:val="4E44E9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3D2860"/>
    <w:multiLevelType w:val="hybridMultilevel"/>
    <w:tmpl w:val="93E89E32"/>
    <w:lvl w:ilvl="0" w:tplc="51ACA7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2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A2E3EA3"/>
    <w:multiLevelType w:val="hybridMultilevel"/>
    <w:tmpl w:val="6310B2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5" w15:restartNumberingAfterBreak="0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6" w15:restartNumberingAfterBreak="0">
    <w:nsid w:val="42F14ABB"/>
    <w:multiLevelType w:val="hybridMultilevel"/>
    <w:tmpl w:val="708663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3F4188F"/>
    <w:multiLevelType w:val="hybridMultilevel"/>
    <w:tmpl w:val="B41C48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145D62"/>
    <w:multiLevelType w:val="hybridMultilevel"/>
    <w:tmpl w:val="994A2C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0" w15:restartNumberingAfterBreak="0">
    <w:nsid w:val="4D2B3C2C"/>
    <w:multiLevelType w:val="hybridMultilevel"/>
    <w:tmpl w:val="61D49A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6A4575"/>
    <w:multiLevelType w:val="hybridMultilevel"/>
    <w:tmpl w:val="A97A2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3" w15:restartNumberingAfterBreak="0">
    <w:nsid w:val="55013FCA"/>
    <w:multiLevelType w:val="hybridMultilevel"/>
    <w:tmpl w:val="1E6EBA28"/>
    <w:lvl w:ilvl="0" w:tplc="A2FAE260">
      <w:start w:val="2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5" w15:restartNumberingAfterBreak="0">
    <w:nsid w:val="5E8F4D87"/>
    <w:multiLevelType w:val="hybridMultilevel"/>
    <w:tmpl w:val="0AF01D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AB0ADF"/>
    <w:multiLevelType w:val="hybridMultilevel"/>
    <w:tmpl w:val="F1F4AF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F21370C"/>
    <w:multiLevelType w:val="hybridMultilevel"/>
    <w:tmpl w:val="223EE6D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8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9" w15:restartNumberingAfterBreak="0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0" w15:restartNumberingAfterBreak="0">
    <w:nsid w:val="631C7AC7"/>
    <w:multiLevelType w:val="hybridMultilevel"/>
    <w:tmpl w:val="0E4CFC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345E50"/>
    <w:multiLevelType w:val="hybridMultilevel"/>
    <w:tmpl w:val="E034EF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9429BE"/>
    <w:multiLevelType w:val="hybridMultilevel"/>
    <w:tmpl w:val="19D2E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7B4BF1"/>
    <w:multiLevelType w:val="multilevel"/>
    <w:tmpl w:val="639E2AD4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6C8E60F6"/>
    <w:multiLevelType w:val="multilevel"/>
    <w:tmpl w:val="334EB22E"/>
    <w:name w:val="ELList"/>
    <w:lvl w:ilvl="0">
      <w:start w:val="1"/>
      <w:numFmt w:val="decimal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6CCE6882"/>
    <w:multiLevelType w:val="hybridMultilevel"/>
    <w:tmpl w:val="FFF4E0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7" w15:restartNumberingAfterBreak="0">
    <w:nsid w:val="70A83DBA"/>
    <w:multiLevelType w:val="hybridMultilevel"/>
    <w:tmpl w:val="94CE10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511799389">
    <w:abstractNumId w:val="43"/>
  </w:num>
  <w:num w:numId="2" w16cid:durableId="374237083">
    <w:abstractNumId w:val="1"/>
  </w:num>
  <w:num w:numId="3" w16cid:durableId="1528906697">
    <w:abstractNumId w:val="0"/>
  </w:num>
  <w:num w:numId="4" w16cid:durableId="899362358">
    <w:abstractNumId w:val="25"/>
  </w:num>
  <w:num w:numId="5" w16cid:durableId="511409864">
    <w:abstractNumId w:val="17"/>
  </w:num>
  <w:num w:numId="6" w16cid:durableId="843545568">
    <w:abstractNumId w:val="24"/>
  </w:num>
  <w:num w:numId="7" w16cid:durableId="470440424">
    <w:abstractNumId w:val="39"/>
  </w:num>
  <w:num w:numId="8" w16cid:durableId="1670206778">
    <w:abstractNumId w:val="46"/>
  </w:num>
  <w:num w:numId="9" w16cid:durableId="867255108">
    <w:abstractNumId w:val="21"/>
  </w:num>
  <w:num w:numId="10" w16cid:durableId="767508801">
    <w:abstractNumId w:val="38"/>
  </w:num>
  <w:num w:numId="11" w16cid:durableId="196046680">
    <w:abstractNumId w:val="34"/>
  </w:num>
  <w:num w:numId="12" w16cid:durableId="1877306762">
    <w:abstractNumId w:val="29"/>
  </w:num>
  <w:num w:numId="13" w16cid:durableId="622467621">
    <w:abstractNumId w:val="32"/>
  </w:num>
  <w:num w:numId="14" w16cid:durableId="2088109771">
    <w:abstractNumId w:val="15"/>
  </w:num>
  <w:num w:numId="15" w16cid:durableId="1859007903">
    <w:abstractNumId w:val="22"/>
  </w:num>
  <w:num w:numId="16" w16cid:durableId="1853108174">
    <w:abstractNumId w:val="11"/>
  </w:num>
  <w:num w:numId="17" w16cid:durableId="1349210510">
    <w:abstractNumId w:val="18"/>
  </w:num>
  <w:num w:numId="18" w16cid:durableId="1338656355">
    <w:abstractNumId w:val="48"/>
  </w:num>
  <w:num w:numId="19" w16cid:durableId="175119633">
    <w:abstractNumId w:val="6"/>
  </w:num>
  <w:num w:numId="20" w16cid:durableId="688288992">
    <w:abstractNumId w:val="12"/>
  </w:num>
  <w:num w:numId="21" w16cid:durableId="2006198436">
    <w:abstractNumId w:val="41"/>
  </w:num>
  <w:num w:numId="22" w16cid:durableId="1765570265">
    <w:abstractNumId w:val="42"/>
  </w:num>
  <w:num w:numId="23" w16cid:durableId="1525752724">
    <w:abstractNumId w:val="31"/>
  </w:num>
  <w:num w:numId="24" w16cid:durableId="804929336">
    <w:abstractNumId w:val="20"/>
  </w:num>
  <w:num w:numId="25" w16cid:durableId="631013090">
    <w:abstractNumId w:val="7"/>
  </w:num>
  <w:num w:numId="26" w16cid:durableId="499584769">
    <w:abstractNumId w:val="9"/>
  </w:num>
  <w:num w:numId="27" w16cid:durableId="1413701110">
    <w:abstractNumId w:val="19"/>
  </w:num>
  <w:num w:numId="28" w16cid:durableId="1332370099">
    <w:abstractNumId w:val="30"/>
  </w:num>
  <w:num w:numId="29" w16cid:durableId="1721857215">
    <w:abstractNumId w:val="27"/>
  </w:num>
  <w:num w:numId="30" w16cid:durableId="1669018648">
    <w:abstractNumId w:val="26"/>
  </w:num>
  <w:num w:numId="31" w16cid:durableId="674963153">
    <w:abstractNumId w:val="3"/>
  </w:num>
  <w:num w:numId="32" w16cid:durableId="1216158054">
    <w:abstractNumId w:val="35"/>
  </w:num>
  <w:num w:numId="33" w16cid:durableId="1420105180">
    <w:abstractNumId w:val="33"/>
  </w:num>
  <w:num w:numId="34" w16cid:durableId="663897040">
    <w:abstractNumId w:val="10"/>
  </w:num>
  <w:num w:numId="35" w16cid:durableId="2106416965">
    <w:abstractNumId w:val="28"/>
  </w:num>
  <w:num w:numId="36" w16cid:durableId="330641894">
    <w:abstractNumId w:val="47"/>
  </w:num>
  <w:num w:numId="37" w16cid:durableId="972059746">
    <w:abstractNumId w:val="5"/>
  </w:num>
  <w:num w:numId="38" w16cid:durableId="1555386994">
    <w:abstractNumId w:val="4"/>
  </w:num>
  <w:num w:numId="39" w16cid:durableId="2132244029">
    <w:abstractNumId w:val="8"/>
  </w:num>
  <w:num w:numId="40" w16cid:durableId="562067127">
    <w:abstractNumId w:val="45"/>
  </w:num>
  <w:num w:numId="41" w16cid:durableId="1611164335">
    <w:abstractNumId w:val="23"/>
  </w:num>
  <w:num w:numId="42" w16cid:durableId="1738087834">
    <w:abstractNumId w:val="36"/>
  </w:num>
  <w:num w:numId="43" w16cid:durableId="310988427">
    <w:abstractNumId w:val="14"/>
  </w:num>
  <w:num w:numId="44" w16cid:durableId="502623635">
    <w:abstractNumId w:val="2"/>
  </w:num>
  <w:num w:numId="45" w16cid:durableId="1091514613">
    <w:abstractNumId w:val="40"/>
  </w:num>
  <w:num w:numId="46" w16cid:durableId="419720927">
    <w:abstractNumId w:val="16"/>
  </w:num>
  <w:num w:numId="47" w16cid:durableId="1802916170">
    <w:abstractNumId w:val="13"/>
  </w:num>
  <w:num w:numId="48" w16cid:durableId="411125969">
    <w:abstractNumId w:val="3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AwNjMwNDQyNLEwNTVS0lEKTi0uzszPAykwrAUAdnaUZiwAAAA="/>
    <w:docVar w:name="EurolookDoctype" w:val="REP"/>
    <w:docVar w:name="EurolookLanguage" w:val="2057"/>
    <w:docVar w:name="EurolookVersion" w:val="3.7"/>
    <w:docVar w:name="LW_DocType" w:val="REP"/>
  </w:docVars>
  <w:rsids>
    <w:rsidRoot w:val="00E56357"/>
    <w:rsid w:val="00002B1B"/>
    <w:rsid w:val="00004C38"/>
    <w:rsid w:val="000055F6"/>
    <w:rsid w:val="00006C58"/>
    <w:rsid w:val="000113ED"/>
    <w:rsid w:val="00014B91"/>
    <w:rsid w:val="00017C21"/>
    <w:rsid w:val="000208F5"/>
    <w:rsid w:val="00020CB0"/>
    <w:rsid w:val="000214D6"/>
    <w:rsid w:val="00021BE2"/>
    <w:rsid w:val="00021D61"/>
    <w:rsid w:val="0002404D"/>
    <w:rsid w:val="000245FE"/>
    <w:rsid w:val="0002491B"/>
    <w:rsid w:val="00026B19"/>
    <w:rsid w:val="00030C45"/>
    <w:rsid w:val="00032E97"/>
    <w:rsid w:val="00033A79"/>
    <w:rsid w:val="00033BC7"/>
    <w:rsid w:val="00037B72"/>
    <w:rsid w:val="00041BF4"/>
    <w:rsid w:val="00041F8E"/>
    <w:rsid w:val="00042995"/>
    <w:rsid w:val="00042B32"/>
    <w:rsid w:val="00042C8D"/>
    <w:rsid w:val="00043C39"/>
    <w:rsid w:val="00044AA5"/>
    <w:rsid w:val="0004500F"/>
    <w:rsid w:val="00045243"/>
    <w:rsid w:val="00047520"/>
    <w:rsid w:val="0005000A"/>
    <w:rsid w:val="00053BDD"/>
    <w:rsid w:val="00053CEF"/>
    <w:rsid w:val="00056897"/>
    <w:rsid w:val="00056EA6"/>
    <w:rsid w:val="00060393"/>
    <w:rsid w:val="00060C78"/>
    <w:rsid w:val="000611C8"/>
    <w:rsid w:val="00066A39"/>
    <w:rsid w:val="00070F44"/>
    <w:rsid w:val="00072805"/>
    <w:rsid w:val="000735EC"/>
    <w:rsid w:val="00073E60"/>
    <w:rsid w:val="00074379"/>
    <w:rsid w:val="0007456F"/>
    <w:rsid w:val="0007611D"/>
    <w:rsid w:val="000765CD"/>
    <w:rsid w:val="00080C18"/>
    <w:rsid w:val="000811B0"/>
    <w:rsid w:val="00081355"/>
    <w:rsid w:val="0008245E"/>
    <w:rsid w:val="00083113"/>
    <w:rsid w:val="0008697C"/>
    <w:rsid w:val="00087E79"/>
    <w:rsid w:val="000909D9"/>
    <w:rsid w:val="00090A45"/>
    <w:rsid w:val="00090E32"/>
    <w:rsid w:val="0009126A"/>
    <w:rsid w:val="000965BA"/>
    <w:rsid w:val="00096F21"/>
    <w:rsid w:val="00097117"/>
    <w:rsid w:val="000A0EE5"/>
    <w:rsid w:val="000A1EDF"/>
    <w:rsid w:val="000A2276"/>
    <w:rsid w:val="000A230E"/>
    <w:rsid w:val="000A31DD"/>
    <w:rsid w:val="000A4564"/>
    <w:rsid w:val="000A487D"/>
    <w:rsid w:val="000A5788"/>
    <w:rsid w:val="000A5FB5"/>
    <w:rsid w:val="000A699B"/>
    <w:rsid w:val="000A6EC6"/>
    <w:rsid w:val="000A6F02"/>
    <w:rsid w:val="000B057C"/>
    <w:rsid w:val="000B44BA"/>
    <w:rsid w:val="000B656F"/>
    <w:rsid w:val="000C03DD"/>
    <w:rsid w:val="000C06BD"/>
    <w:rsid w:val="000C1968"/>
    <w:rsid w:val="000C1B32"/>
    <w:rsid w:val="000C2F5B"/>
    <w:rsid w:val="000C32F1"/>
    <w:rsid w:val="000C775D"/>
    <w:rsid w:val="000D0384"/>
    <w:rsid w:val="000D06CB"/>
    <w:rsid w:val="000D0D57"/>
    <w:rsid w:val="000D14BD"/>
    <w:rsid w:val="000D1B14"/>
    <w:rsid w:val="000D1F13"/>
    <w:rsid w:val="000D4D06"/>
    <w:rsid w:val="000D4D9D"/>
    <w:rsid w:val="000D510E"/>
    <w:rsid w:val="000D6C77"/>
    <w:rsid w:val="000D7218"/>
    <w:rsid w:val="000E10BB"/>
    <w:rsid w:val="000E1353"/>
    <w:rsid w:val="000E1364"/>
    <w:rsid w:val="000E7A0A"/>
    <w:rsid w:val="000E7ADF"/>
    <w:rsid w:val="000F09FF"/>
    <w:rsid w:val="000F10E6"/>
    <w:rsid w:val="000F3BA4"/>
    <w:rsid w:val="000F46AD"/>
    <w:rsid w:val="000F5549"/>
    <w:rsid w:val="000F5AD3"/>
    <w:rsid w:val="000F5BB4"/>
    <w:rsid w:val="000F5C41"/>
    <w:rsid w:val="000F5D9B"/>
    <w:rsid w:val="000F6179"/>
    <w:rsid w:val="000F6C50"/>
    <w:rsid w:val="0010571C"/>
    <w:rsid w:val="00106352"/>
    <w:rsid w:val="0010731A"/>
    <w:rsid w:val="00107337"/>
    <w:rsid w:val="001077A1"/>
    <w:rsid w:val="00110974"/>
    <w:rsid w:val="00110B94"/>
    <w:rsid w:val="00110D39"/>
    <w:rsid w:val="00111422"/>
    <w:rsid w:val="001127AD"/>
    <w:rsid w:val="001143F8"/>
    <w:rsid w:val="00115E37"/>
    <w:rsid w:val="00116167"/>
    <w:rsid w:val="00121ABA"/>
    <w:rsid w:val="00122ABA"/>
    <w:rsid w:val="0012573D"/>
    <w:rsid w:val="00127167"/>
    <w:rsid w:val="001271DC"/>
    <w:rsid w:val="001304D8"/>
    <w:rsid w:val="00131666"/>
    <w:rsid w:val="00133098"/>
    <w:rsid w:val="00136F5A"/>
    <w:rsid w:val="00141906"/>
    <w:rsid w:val="00141C98"/>
    <w:rsid w:val="00141F80"/>
    <w:rsid w:val="0014364B"/>
    <w:rsid w:val="001437B5"/>
    <w:rsid w:val="001446FA"/>
    <w:rsid w:val="00145D54"/>
    <w:rsid w:val="001463F5"/>
    <w:rsid w:val="0014691B"/>
    <w:rsid w:val="00146A8E"/>
    <w:rsid w:val="00146C1D"/>
    <w:rsid w:val="0014715E"/>
    <w:rsid w:val="00150B24"/>
    <w:rsid w:val="001522BC"/>
    <w:rsid w:val="00152A5A"/>
    <w:rsid w:val="00152F4E"/>
    <w:rsid w:val="001560FA"/>
    <w:rsid w:val="00157960"/>
    <w:rsid w:val="00162516"/>
    <w:rsid w:val="0016499A"/>
    <w:rsid w:val="00165E3A"/>
    <w:rsid w:val="0016601E"/>
    <w:rsid w:val="00171E71"/>
    <w:rsid w:val="00173557"/>
    <w:rsid w:val="0017378B"/>
    <w:rsid w:val="001747E3"/>
    <w:rsid w:val="001754A7"/>
    <w:rsid w:val="0017676A"/>
    <w:rsid w:val="00183E2B"/>
    <w:rsid w:val="00185514"/>
    <w:rsid w:val="00185F5A"/>
    <w:rsid w:val="00186E61"/>
    <w:rsid w:val="001908A3"/>
    <w:rsid w:val="00190925"/>
    <w:rsid w:val="001940A3"/>
    <w:rsid w:val="001951C4"/>
    <w:rsid w:val="00195E7E"/>
    <w:rsid w:val="001A1F14"/>
    <w:rsid w:val="001A2DC8"/>
    <w:rsid w:val="001A34D8"/>
    <w:rsid w:val="001A560E"/>
    <w:rsid w:val="001A739B"/>
    <w:rsid w:val="001A7F4B"/>
    <w:rsid w:val="001B0734"/>
    <w:rsid w:val="001B0916"/>
    <w:rsid w:val="001B134D"/>
    <w:rsid w:val="001B28BB"/>
    <w:rsid w:val="001B315C"/>
    <w:rsid w:val="001B60C0"/>
    <w:rsid w:val="001C00E6"/>
    <w:rsid w:val="001C2348"/>
    <w:rsid w:val="001C3934"/>
    <w:rsid w:val="001C5D84"/>
    <w:rsid w:val="001C5E5A"/>
    <w:rsid w:val="001D0056"/>
    <w:rsid w:val="001D06EB"/>
    <w:rsid w:val="001D13BB"/>
    <w:rsid w:val="001D25D4"/>
    <w:rsid w:val="001E0BB9"/>
    <w:rsid w:val="001E3C00"/>
    <w:rsid w:val="001E42EE"/>
    <w:rsid w:val="001E5365"/>
    <w:rsid w:val="001E59BD"/>
    <w:rsid w:val="001E77D4"/>
    <w:rsid w:val="001F1627"/>
    <w:rsid w:val="001F1739"/>
    <w:rsid w:val="001F33D4"/>
    <w:rsid w:val="001F43C7"/>
    <w:rsid w:val="001F5AEC"/>
    <w:rsid w:val="001F6EA5"/>
    <w:rsid w:val="002010D1"/>
    <w:rsid w:val="00202467"/>
    <w:rsid w:val="002028D2"/>
    <w:rsid w:val="00202BDC"/>
    <w:rsid w:val="00206D0F"/>
    <w:rsid w:val="00211223"/>
    <w:rsid w:val="00211B3A"/>
    <w:rsid w:val="00214108"/>
    <w:rsid w:val="002143CF"/>
    <w:rsid w:val="00214512"/>
    <w:rsid w:val="00214698"/>
    <w:rsid w:val="0021486A"/>
    <w:rsid w:val="00214C25"/>
    <w:rsid w:val="00215974"/>
    <w:rsid w:val="0021775B"/>
    <w:rsid w:val="00217975"/>
    <w:rsid w:val="002202CC"/>
    <w:rsid w:val="002207FA"/>
    <w:rsid w:val="0022160B"/>
    <w:rsid w:val="00227071"/>
    <w:rsid w:val="002303BC"/>
    <w:rsid w:val="002327D4"/>
    <w:rsid w:val="0023351C"/>
    <w:rsid w:val="00235450"/>
    <w:rsid w:val="00237D88"/>
    <w:rsid w:val="00242485"/>
    <w:rsid w:val="00242519"/>
    <w:rsid w:val="00243453"/>
    <w:rsid w:val="00245525"/>
    <w:rsid w:val="002458B0"/>
    <w:rsid w:val="00246FAE"/>
    <w:rsid w:val="00250816"/>
    <w:rsid w:val="0025150A"/>
    <w:rsid w:val="002545E6"/>
    <w:rsid w:val="00254B93"/>
    <w:rsid w:val="002553CD"/>
    <w:rsid w:val="00256557"/>
    <w:rsid w:val="00256608"/>
    <w:rsid w:val="002642BF"/>
    <w:rsid w:val="00264E9F"/>
    <w:rsid w:val="00265450"/>
    <w:rsid w:val="002656F1"/>
    <w:rsid w:val="00266187"/>
    <w:rsid w:val="00267F93"/>
    <w:rsid w:val="00270FF4"/>
    <w:rsid w:val="002711DE"/>
    <w:rsid w:val="00271F1D"/>
    <w:rsid w:val="002720C8"/>
    <w:rsid w:val="00272E7D"/>
    <w:rsid w:val="00273FAA"/>
    <w:rsid w:val="00273FD8"/>
    <w:rsid w:val="00275768"/>
    <w:rsid w:val="002814D0"/>
    <w:rsid w:val="00281A66"/>
    <w:rsid w:val="00285354"/>
    <w:rsid w:val="00285823"/>
    <w:rsid w:val="00285873"/>
    <w:rsid w:val="002874BE"/>
    <w:rsid w:val="00290473"/>
    <w:rsid w:val="002929D0"/>
    <w:rsid w:val="00292E10"/>
    <w:rsid w:val="00292E2C"/>
    <w:rsid w:val="00296A16"/>
    <w:rsid w:val="002973A7"/>
    <w:rsid w:val="002A237B"/>
    <w:rsid w:val="002A3D17"/>
    <w:rsid w:val="002A41ED"/>
    <w:rsid w:val="002A55E2"/>
    <w:rsid w:val="002A5946"/>
    <w:rsid w:val="002A5B32"/>
    <w:rsid w:val="002A7B0E"/>
    <w:rsid w:val="002B12D4"/>
    <w:rsid w:val="002B1F8C"/>
    <w:rsid w:val="002B2596"/>
    <w:rsid w:val="002B2E54"/>
    <w:rsid w:val="002B3CA7"/>
    <w:rsid w:val="002B4B9C"/>
    <w:rsid w:val="002C1628"/>
    <w:rsid w:val="002C29F0"/>
    <w:rsid w:val="002C2B9E"/>
    <w:rsid w:val="002C3644"/>
    <w:rsid w:val="002C635A"/>
    <w:rsid w:val="002D0E65"/>
    <w:rsid w:val="002D1415"/>
    <w:rsid w:val="002D2863"/>
    <w:rsid w:val="002D53A3"/>
    <w:rsid w:val="002D5651"/>
    <w:rsid w:val="002D7202"/>
    <w:rsid w:val="002E09BC"/>
    <w:rsid w:val="002E17A2"/>
    <w:rsid w:val="002E20BD"/>
    <w:rsid w:val="002E4BD7"/>
    <w:rsid w:val="002E5721"/>
    <w:rsid w:val="002E6638"/>
    <w:rsid w:val="002E7BB3"/>
    <w:rsid w:val="002F077C"/>
    <w:rsid w:val="002F1734"/>
    <w:rsid w:val="002F3091"/>
    <w:rsid w:val="002F3A30"/>
    <w:rsid w:val="002F468A"/>
    <w:rsid w:val="002F471D"/>
    <w:rsid w:val="002F5521"/>
    <w:rsid w:val="002F560B"/>
    <w:rsid w:val="002F6D2E"/>
    <w:rsid w:val="002F7089"/>
    <w:rsid w:val="003005DE"/>
    <w:rsid w:val="00301B2A"/>
    <w:rsid w:val="0030568A"/>
    <w:rsid w:val="0030615D"/>
    <w:rsid w:val="00306F6E"/>
    <w:rsid w:val="00310A86"/>
    <w:rsid w:val="00311DB8"/>
    <w:rsid w:val="00312826"/>
    <w:rsid w:val="00312EA2"/>
    <w:rsid w:val="00313C46"/>
    <w:rsid w:val="00316556"/>
    <w:rsid w:val="00322491"/>
    <w:rsid w:val="0032358C"/>
    <w:rsid w:val="00325128"/>
    <w:rsid w:val="00325E9A"/>
    <w:rsid w:val="00326A28"/>
    <w:rsid w:val="00326A84"/>
    <w:rsid w:val="00327BC0"/>
    <w:rsid w:val="00327F70"/>
    <w:rsid w:val="003309DB"/>
    <w:rsid w:val="00330F3B"/>
    <w:rsid w:val="00331315"/>
    <w:rsid w:val="00331ECD"/>
    <w:rsid w:val="0033259E"/>
    <w:rsid w:val="00336D47"/>
    <w:rsid w:val="00336ED4"/>
    <w:rsid w:val="00342659"/>
    <w:rsid w:val="00343175"/>
    <w:rsid w:val="0034365E"/>
    <w:rsid w:val="00344279"/>
    <w:rsid w:val="003510A2"/>
    <w:rsid w:val="003526E2"/>
    <w:rsid w:val="00352EE9"/>
    <w:rsid w:val="0035468F"/>
    <w:rsid w:val="00355A05"/>
    <w:rsid w:val="003600D4"/>
    <w:rsid w:val="0036014C"/>
    <w:rsid w:val="0036132E"/>
    <w:rsid w:val="00363DDA"/>
    <w:rsid w:val="003645C8"/>
    <w:rsid w:val="00365CD7"/>
    <w:rsid w:val="00365DFF"/>
    <w:rsid w:val="00367968"/>
    <w:rsid w:val="00367B71"/>
    <w:rsid w:val="003703D8"/>
    <w:rsid w:val="00371B55"/>
    <w:rsid w:val="0037385D"/>
    <w:rsid w:val="00374246"/>
    <w:rsid w:val="00375B24"/>
    <w:rsid w:val="00376539"/>
    <w:rsid w:val="00380154"/>
    <w:rsid w:val="003816C1"/>
    <w:rsid w:val="00381DEC"/>
    <w:rsid w:val="003836E4"/>
    <w:rsid w:val="00385A6E"/>
    <w:rsid w:val="003870D2"/>
    <w:rsid w:val="00392931"/>
    <w:rsid w:val="00393BAB"/>
    <w:rsid w:val="00395B30"/>
    <w:rsid w:val="003A0A5E"/>
    <w:rsid w:val="003A0F5D"/>
    <w:rsid w:val="003A195E"/>
    <w:rsid w:val="003A3870"/>
    <w:rsid w:val="003A52FA"/>
    <w:rsid w:val="003A6114"/>
    <w:rsid w:val="003A7945"/>
    <w:rsid w:val="003B0BE6"/>
    <w:rsid w:val="003B1104"/>
    <w:rsid w:val="003B1456"/>
    <w:rsid w:val="003B4160"/>
    <w:rsid w:val="003B49B5"/>
    <w:rsid w:val="003B5FA1"/>
    <w:rsid w:val="003B61EE"/>
    <w:rsid w:val="003C166E"/>
    <w:rsid w:val="003C206B"/>
    <w:rsid w:val="003C2C7F"/>
    <w:rsid w:val="003C34D1"/>
    <w:rsid w:val="003C5381"/>
    <w:rsid w:val="003C6940"/>
    <w:rsid w:val="003C7A4A"/>
    <w:rsid w:val="003C7E77"/>
    <w:rsid w:val="003D018B"/>
    <w:rsid w:val="003D0972"/>
    <w:rsid w:val="003D1540"/>
    <w:rsid w:val="003D21FC"/>
    <w:rsid w:val="003D6DE6"/>
    <w:rsid w:val="003E27B4"/>
    <w:rsid w:val="003E2FB6"/>
    <w:rsid w:val="003E6C75"/>
    <w:rsid w:val="003E6D79"/>
    <w:rsid w:val="003E71DB"/>
    <w:rsid w:val="003F0520"/>
    <w:rsid w:val="003F0FA6"/>
    <w:rsid w:val="003F1566"/>
    <w:rsid w:val="003F1CCF"/>
    <w:rsid w:val="003F1D2D"/>
    <w:rsid w:val="003F29A0"/>
    <w:rsid w:val="003F33B6"/>
    <w:rsid w:val="003F5C60"/>
    <w:rsid w:val="003F7881"/>
    <w:rsid w:val="003F7A1A"/>
    <w:rsid w:val="003F7F17"/>
    <w:rsid w:val="00403AB7"/>
    <w:rsid w:val="00404C1E"/>
    <w:rsid w:val="0040572D"/>
    <w:rsid w:val="00410434"/>
    <w:rsid w:val="00410DA5"/>
    <w:rsid w:val="004150C9"/>
    <w:rsid w:val="0041552C"/>
    <w:rsid w:val="00415827"/>
    <w:rsid w:val="00415FDB"/>
    <w:rsid w:val="004210C6"/>
    <w:rsid w:val="00421D18"/>
    <w:rsid w:val="00421D6B"/>
    <w:rsid w:val="0042428E"/>
    <w:rsid w:val="00425E1D"/>
    <w:rsid w:val="00430AC9"/>
    <w:rsid w:val="00431108"/>
    <w:rsid w:val="00431ADF"/>
    <w:rsid w:val="00433016"/>
    <w:rsid w:val="00435795"/>
    <w:rsid w:val="00435C3F"/>
    <w:rsid w:val="00435D9C"/>
    <w:rsid w:val="00437125"/>
    <w:rsid w:val="00437BBD"/>
    <w:rsid w:val="00440C2F"/>
    <w:rsid w:val="00441FD2"/>
    <w:rsid w:val="004421B7"/>
    <w:rsid w:val="00442244"/>
    <w:rsid w:val="0044368B"/>
    <w:rsid w:val="00443923"/>
    <w:rsid w:val="00446F4D"/>
    <w:rsid w:val="00447135"/>
    <w:rsid w:val="0044722D"/>
    <w:rsid w:val="004474B9"/>
    <w:rsid w:val="0044782C"/>
    <w:rsid w:val="00450BBB"/>
    <w:rsid w:val="0045175D"/>
    <w:rsid w:val="0045306B"/>
    <w:rsid w:val="00453593"/>
    <w:rsid w:val="00454D6A"/>
    <w:rsid w:val="0045687F"/>
    <w:rsid w:val="00457A84"/>
    <w:rsid w:val="004606A0"/>
    <w:rsid w:val="004623DF"/>
    <w:rsid w:val="00464938"/>
    <w:rsid w:val="00465B8D"/>
    <w:rsid w:val="00465E1C"/>
    <w:rsid w:val="004669DD"/>
    <w:rsid w:val="00466F50"/>
    <w:rsid w:val="00470498"/>
    <w:rsid w:val="004712DB"/>
    <w:rsid w:val="00472E16"/>
    <w:rsid w:val="0047493D"/>
    <w:rsid w:val="00475DA7"/>
    <w:rsid w:val="00477CCA"/>
    <w:rsid w:val="00480E70"/>
    <w:rsid w:val="00481BB2"/>
    <w:rsid w:val="004830A3"/>
    <w:rsid w:val="00483DAC"/>
    <w:rsid w:val="00485C5E"/>
    <w:rsid w:val="00485EE9"/>
    <w:rsid w:val="00492A1D"/>
    <w:rsid w:val="00495AF8"/>
    <w:rsid w:val="00495E37"/>
    <w:rsid w:val="0049783F"/>
    <w:rsid w:val="004A3783"/>
    <w:rsid w:val="004A3AA0"/>
    <w:rsid w:val="004A526A"/>
    <w:rsid w:val="004B1AA8"/>
    <w:rsid w:val="004B4377"/>
    <w:rsid w:val="004B4D85"/>
    <w:rsid w:val="004B5ECA"/>
    <w:rsid w:val="004B6085"/>
    <w:rsid w:val="004C1AF4"/>
    <w:rsid w:val="004C2019"/>
    <w:rsid w:val="004C4070"/>
    <w:rsid w:val="004C421E"/>
    <w:rsid w:val="004C538A"/>
    <w:rsid w:val="004C77FD"/>
    <w:rsid w:val="004D28F9"/>
    <w:rsid w:val="004D7026"/>
    <w:rsid w:val="004D7823"/>
    <w:rsid w:val="004D789C"/>
    <w:rsid w:val="004E0597"/>
    <w:rsid w:val="004E2458"/>
    <w:rsid w:val="004E3961"/>
    <w:rsid w:val="004E4BE9"/>
    <w:rsid w:val="004E507A"/>
    <w:rsid w:val="004F3310"/>
    <w:rsid w:val="004F41E3"/>
    <w:rsid w:val="004F44CD"/>
    <w:rsid w:val="004F5D79"/>
    <w:rsid w:val="004F5E00"/>
    <w:rsid w:val="004F7496"/>
    <w:rsid w:val="00500E7D"/>
    <w:rsid w:val="005029DD"/>
    <w:rsid w:val="00504256"/>
    <w:rsid w:val="0050457C"/>
    <w:rsid w:val="00505BCE"/>
    <w:rsid w:val="00510429"/>
    <w:rsid w:val="005115A7"/>
    <w:rsid w:val="005115EC"/>
    <w:rsid w:val="00512387"/>
    <w:rsid w:val="00512E82"/>
    <w:rsid w:val="005144CC"/>
    <w:rsid w:val="0051463C"/>
    <w:rsid w:val="00514969"/>
    <w:rsid w:val="00516474"/>
    <w:rsid w:val="00516629"/>
    <w:rsid w:val="00522B33"/>
    <w:rsid w:val="005242A9"/>
    <w:rsid w:val="00526109"/>
    <w:rsid w:val="00526317"/>
    <w:rsid w:val="005273DF"/>
    <w:rsid w:val="005275BB"/>
    <w:rsid w:val="00530A17"/>
    <w:rsid w:val="00531064"/>
    <w:rsid w:val="00531CC4"/>
    <w:rsid w:val="00531D33"/>
    <w:rsid w:val="005339A8"/>
    <w:rsid w:val="005343A4"/>
    <w:rsid w:val="00536D7B"/>
    <w:rsid w:val="0054182C"/>
    <w:rsid w:val="005428DB"/>
    <w:rsid w:val="00544228"/>
    <w:rsid w:val="00546056"/>
    <w:rsid w:val="005471DF"/>
    <w:rsid w:val="00551EA5"/>
    <w:rsid w:val="0055351E"/>
    <w:rsid w:val="00553DB4"/>
    <w:rsid w:val="00554B1D"/>
    <w:rsid w:val="00556138"/>
    <w:rsid w:val="005610C7"/>
    <w:rsid w:val="005620A0"/>
    <w:rsid w:val="005622B8"/>
    <w:rsid w:val="00563653"/>
    <w:rsid w:val="00563C39"/>
    <w:rsid w:val="00564430"/>
    <w:rsid w:val="00564E6C"/>
    <w:rsid w:val="005659EE"/>
    <w:rsid w:val="00565B0F"/>
    <w:rsid w:val="0056746B"/>
    <w:rsid w:val="00567D77"/>
    <w:rsid w:val="00567D7B"/>
    <w:rsid w:val="00567F37"/>
    <w:rsid w:val="00571277"/>
    <w:rsid w:val="005715F4"/>
    <w:rsid w:val="00572398"/>
    <w:rsid w:val="00572462"/>
    <w:rsid w:val="00576B74"/>
    <w:rsid w:val="00582C67"/>
    <w:rsid w:val="00584993"/>
    <w:rsid w:val="00586E0E"/>
    <w:rsid w:val="005873CE"/>
    <w:rsid w:val="00590D60"/>
    <w:rsid w:val="00594C5D"/>
    <w:rsid w:val="0059538A"/>
    <w:rsid w:val="005959A2"/>
    <w:rsid w:val="00596710"/>
    <w:rsid w:val="005A001C"/>
    <w:rsid w:val="005A1BE2"/>
    <w:rsid w:val="005A3043"/>
    <w:rsid w:val="005A4921"/>
    <w:rsid w:val="005A5A89"/>
    <w:rsid w:val="005A5AED"/>
    <w:rsid w:val="005A5CD6"/>
    <w:rsid w:val="005B0156"/>
    <w:rsid w:val="005B0B7C"/>
    <w:rsid w:val="005B0F5E"/>
    <w:rsid w:val="005B3B89"/>
    <w:rsid w:val="005B6578"/>
    <w:rsid w:val="005C12A0"/>
    <w:rsid w:val="005C1FBE"/>
    <w:rsid w:val="005C58E1"/>
    <w:rsid w:val="005D15ED"/>
    <w:rsid w:val="005D2131"/>
    <w:rsid w:val="005D5392"/>
    <w:rsid w:val="005D6518"/>
    <w:rsid w:val="005D7ABB"/>
    <w:rsid w:val="005E0441"/>
    <w:rsid w:val="005E1ADE"/>
    <w:rsid w:val="005E4957"/>
    <w:rsid w:val="005E4E75"/>
    <w:rsid w:val="005E6E1B"/>
    <w:rsid w:val="005F03D8"/>
    <w:rsid w:val="005F0733"/>
    <w:rsid w:val="005F0F46"/>
    <w:rsid w:val="005F18BF"/>
    <w:rsid w:val="005F2F8B"/>
    <w:rsid w:val="005F5094"/>
    <w:rsid w:val="00601A94"/>
    <w:rsid w:val="006035F0"/>
    <w:rsid w:val="0060543D"/>
    <w:rsid w:val="006055B3"/>
    <w:rsid w:val="00605AA9"/>
    <w:rsid w:val="00610C6F"/>
    <w:rsid w:val="0061206D"/>
    <w:rsid w:val="00612656"/>
    <w:rsid w:val="006141DA"/>
    <w:rsid w:val="00614B7B"/>
    <w:rsid w:val="006173FF"/>
    <w:rsid w:val="00622979"/>
    <w:rsid w:val="006237C7"/>
    <w:rsid w:val="00624260"/>
    <w:rsid w:val="00625606"/>
    <w:rsid w:val="0062716A"/>
    <w:rsid w:val="00627743"/>
    <w:rsid w:val="0063009B"/>
    <w:rsid w:val="00630958"/>
    <w:rsid w:val="00633C27"/>
    <w:rsid w:val="006344A7"/>
    <w:rsid w:val="006345C7"/>
    <w:rsid w:val="00634E06"/>
    <w:rsid w:val="006358CA"/>
    <w:rsid w:val="00635F27"/>
    <w:rsid w:val="00636320"/>
    <w:rsid w:val="006377B7"/>
    <w:rsid w:val="0063789F"/>
    <w:rsid w:val="006379A9"/>
    <w:rsid w:val="0064028C"/>
    <w:rsid w:val="00640C0F"/>
    <w:rsid w:val="006415C9"/>
    <w:rsid w:val="00643BC5"/>
    <w:rsid w:val="00645647"/>
    <w:rsid w:val="00646F77"/>
    <w:rsid w:val="00647B63"/>
    <w:rsid w:val="00651441"/>
    <w:rsid w:val="00651E25"/>
    <w:rsid w:val="006521C9"/>
    <w:rsid w:val="00653D6A"/>
    <w:rsid w:val="006552F9"/>
    <w:rsid w:val="006553AE"/>
    <w:rsid w:val="00655AAA"/>
    <w:rsid w:val="00655F6F"/>
    <w:rsid w:val="006563BD"/>
    <w:rsid w:val="00656B3D"/>
    <w:rsid w:val="00657C92"/>
    <w:rsid w:val="0066060E"/>
    <w:rsid w:val="006607CD"/>
    <w:rsid w:val="00660EA4"/>
    <w:rsid w:val="006621C7"/>
    <w:rsid w:val="006626AC"/>
    <w:rsid w:val="00663678"/>
    <w:rsid w:val="00666C0C"/>
    <w:rsid w:val="00672DB3"/>
    <w:rsid w:val="006731BB"/>
    <w:rsid w:val="0067343D"/>
    <w:rsid w:val="00674926"/>
    <w:rsid w:val="00674CB1"/>
    <w:rsid w:val="00675570"/>
    <w:rsid w:val="006764F9"/>
    <w:rsid w:val="00676A5A"/>
    <w:rsid w:val="006809BD"/>
    <w:rsid w:val="006813C3"/>
    <w:rsid w:val="00681AC7"/>
    <w:rsid w:val="0068280A"/>
    <w:rsid w:val="00685662"/>
    <w:rsid w:val="00685931"/>
    <w:rsid w:val="006859F7"/>
    <w:rsid w:val="006872E0"/>
    <w:rsid w:val="00690105"/>
    <w:rsid w:val="00692601"/>
    <w:rsid w:val="00693C6C"/>
    <w:rsid w:val="00697E1A"/>
    <w:rsid w:val="006A30B2"/>
    <w:rsid w:val="006A32EB"/>
    <w:rsid w:val="006A3368"/>
    <w:rsid w:val="006A486F"/>
    <w:rsid w:val="006A4ACC"/>
    <w:rsid w:val="006A5E77"/>
    <w:rsid w:val="006B0B43"/>
    <w:rsid w:val="006B4E98"/>
    <w:rsid w:val="006B56B7"/>
    <w:rsid w:val="006B5DB3"/>
    <w:rsid w:val="006C00F3"/>
    <w:rsid w:val="006C03DB"/>
    <w:rsid w:val="006C1CB0"/>
    <w:rsid w:val="006C38DC"/>
    <w:rsid w:val="006D1948"/>
    <w:rsid w:val="006D1C95"/>
    <w:rsid w:val="006D3546"/>
    <w:rsid w:val="006D404F"/>
    <w:rsid w:val="006D4494"/>
    <w:rsid w:val="006D553F"/>
    <w:rsid w:val="006D6043"/>
    <w:rsid w:val="006D6378"/>
    <w:rsid w:val="006D6B07"/>
    <w:rsid w:val="006E11EE"/>
    <w:rsid w:val="006E213D"/>
    <w:rsid w:val="006E3AEA"/>
    <w:rsid w:val="006E3DE5"/>
    <w:rsid w:val="006E6FDD"/>
    <w:rsid w:val="006F182A"/>
    <w:rsid w:val="006F1B71"/>
    <w:rsid w:val="006F2D3C"/>
    <w:rsid w:val="006F3468"/>
    <w:rsid w:val="006F35F0"/>
    <w:rsid w:val="006F3D72"/>
    <w:rsid w:val="00702500"/>
    <w:rsid w:val="007027D7"/>
    <w:rsid w:val="00703409"/>
    <w:rsid w:val="0070359D"/>
    <w:rsid w:val="00703BB0"/>
    <w:rsid w:val="00706BDA"/>
    <w:rsid w:val="00706C39"/>
    <w:rsid w:val="007078AE"/>
    <w:rsid w:val="00707E93"/>
    <w:rsid w:val="00707F17"/>
    <w:rsid w:val="00710063"/>
    <w:rsid w:val="007106F5"/>
    <w:rsid w:val="0071199A"/>
    <w:rsid w:val="00716DC8"/>
    <w:rsid w:val="00717C51"/>
    <w:rsid w:val="00717EF2"/>
    <w:rsid w:val="007210CC"/>
    <w:rsid w:val="00725905"/>
    <w:rsid w:val="00727638"/>
    <w:rsid w:val="007278E1"/>
    <w:rsid w:val="00730372"/>
    <w:rsid w:val="00731D0A"/>
    <w:rsid w:val="00733189"/>
    <w:rsid w:val="00733E59"/>
    <w:rsid w:val="00734181"/>
    <w:rsid w:val="00735850"/>
    <w:rsid w:val="00736365"/>
    <w:rsid w:val="00742416"/>
    <w:rsid w:val="0074351A"/>
    <w:rsid w:val="007435B6"/>
    <w:rsid w:val="0074382E"/>
    <w:rsid w:val="00744116"/>
    <w:rsid w:val="007464A7"/>
    <w:rsid w:val="00746F49"/>
    <w:rsid w:val="00747420"/>
    <w:rsid w:val="00750463"/>
    <w:rsid w:val="007519DB"/>
    <w:rsid w:val="00751F05"/>
    <w:rsid w:val="00752456"/>
    <w:rsid w:val="0075426A"/>
    <w:rsid w:val="00755DA2"/>
    <w:rsid w:val="00755FA6"/>
    <w:rsid w:val="00756B38"/>
    <w:rsid w:val="00757A25"/>
    <w:rsid w:val="007644CC"/>
    <w:rsid w:val="00764858"/>
    <w:rsid w:val="0076494E"/>
    <w:rsid w:val="0076686F"/>
    <w:rsid w:val="00770395"/>
    <w:rsid w:val="007707FD"/>
    <w:rsid w:val="00772D6B"/>
    <w:rsid w:val="007736E5"/>
    <w:rsid w:val="00773861"/>
    <w:rsid w:val="00773D86"/>
    <w:rsid w:val="0077447F"/>
    <w:rsid w:val="00774FB8"/>
    <w:rsid w:val="007752BE"/>
    <w:rsid w:val="007759B6"/>
    <w:rsid w:val="007767DF"/>
    <w:rsid w:val="00777863"/>
    <w:rsid w:val="00777C3E"/>
    <w:rsid w:val="0078048C"/>
    <w:rsid w:val="0078111F"/>
    <w:rsid w:val="00782E9C"/>
    <w:rsid w:val="00783636"/>
    <w:rsid w:val="007837CC"/>
    <w:rsid w:val="0078397B"/>
    <w:rsid w:val="007853EB"/>
    <w:rsid w:val="00785F9C"/>
    <w:rsid w:val="00786A00"/>
    <w:rsid w:val="00787AC3"/>
    <w:rsid w:val="0079034B"/>
    <w:rsid w:val="00790437"/>
    <w:rsid w:val="00790A1E"/>
    <w:rsid w:val="0079234F"/>
    <w:rsid w:val="007932F1"/>
    <w:rsid w:val="007933CE"/>
    <w:rsid w:val="007934B9"/>
    <w:rsid w:val="007934E6"/>
    <w:rsid w:val="00793B8E"/>
    <w:rsid w:val="007955C8"/>
    <w:rsid w:val="007956BA"/>
    <w:rsid w:val="00795D28"/>
    <w:rsid w:val="00796E68"/>
    <w:rsid w:val="007978AA"/>
    <w:rsid w:val="007A0ECC"/>
    <w:rsid w:val="007A2D33"/>
    <w:rsid w:val="007A54D8"/>
    <w:rsid w:val="007B0EAF"/>
    <w:rsid w:val="007B1C18"/>
    <w:rsid w:val="007B366E"/>
    <w:rsid w:val="007B51D2"/>
    <w:rsid w:val="007B5A4A"/>
    <w:rsid w:val="007B5D9A"/>
    <w:rsid w:val="007B5EF0"/>
    <w:rsid w:val="007B63C2"/>
    <w:rsid w:val="007B723C"/>
    <w:rsid w:val="007C0246"/>
    <w:rsid w:val="007C1587"/>
    <w:rsid w:val="007C1A5F"/>
    <w:rsid w:val="007C2545"/>
    <w:rsid w:val="007C4EBE"/>
    <w:rsid w:val="007C58EF"/>
    <w:rsid w:val="007C5C0D"/>
    <w:rsid w:val="007C71F2"/>
    <w:rsid w:val="007C73A5"/>
    <w:rsid w:val="007C7CD9"/>
    <w:rsid w:val="007D01CA"/>
    <w:rsid w:val="007D2E8E"/>
    <w:rsid w:val="007D3044"/>
    <w:rsid w:val="007E0718"/>
    <w:rsid w:val="007E1601"/>
    <w:rsid w:val="007E22BA"/>
    <w:rsid w:val="007E292F"/>
    <w:rsid w:val="007E2BF6"/>
    <w:rsid w:val="007E3849"/>
    <w:rsid w:val="007E5C18"/>
    <w:rsid w:val="007E74E3"/>
    <w:rsid w:val="007F07BC"/>
    <w:rsid w:val="007F085F"/>
    <w:rsid w:val="007F0AD2"/>
    <w:rsid w:val="007F4003"/>
    <w:rsid w:val="007F433C"/>
    <w:rsid w:val="007F4E9B"/>
    <w:rsid w:val="007F6BE7"/>
    <w:rsid w:val="007F7A4C"/>
    <w:rsid w:val="00800F10"/>
    <w:rsid w:val="00801CF6"/>
    <w:rsid w:val="008020F7"/>
    <w:rsid w:val="00803FBE"/>
    <w:rsid w:val="0080522A"/>
    <w:rsid w:val="00806D33"/>
    <w:rsid w:val="00807C51"/>
    <w:rsid w:val="00810C78"/>
    <w:rsid w:val="0081106C"/>
    <w:rsid w:val="008118B9"/>
    <w:rsid w:val="0081486F"/>
    <w:rsid w:val="00816062"/>
    <w:rsid w:val="00821A65"/>
    <w:rsid w:val="00822DA3"/>
    <w:rsid w:val="00824774"/>
    <w:rsid w:val="00824851"/>
    <w:rsid w:val="008250E8"/>
    <w:rsid w:val="008258B4"/>
    <w:rsid w:val="00825E20"/>
    <w:rsid w:val="00825FA0"/>
    <w:rsid w:val="00826D54"/>
    <w:rsid w:val="008278DA"/>
    <w:rsid w:val="00827E7B"/>
    <w:rsid w:val="00833AD4"/>
    <w:rsid w:val="0083452C"/>
    <w:rsid w:val="00835BB8"/>
    <w:rsid w:val="00836D41"/>
    <w:rsid w:val="00840D3F"/>
    <w:rsid w:val="00841602"/>
    <w:rsid w:val="00843789"/>
    <w:rsid w:val="008467F0"/>
    <w:rsid w:val="00847BF6"/>
    <w:rsid w:val="00850E8D"/>
    <w:rsid w:val="00851739"/>
    <w:rsid w:val="0085379D"/>
    <w:rsid w:val="00856727"/>
    <w:rsid w:val="00856D27"/>
    <w:rsid w:val="00860259"/>
    <w:rsid w:val="0086524A"/>
    <w:rsid w:val="00866B42"/>
    <w:rsid w:val="00866BC5"/>
    <w:rsid w:val="00867598"/>
    <w:rsid w:val="00871753"/>
    <w:rsid w:val="008740E5"/>
    <w:rsid w:val="00874C5A"/>
    <w:rsid w:val="00880B2D"/>
    <w:rsid w:val="008828B3"/>
    <w:rsid w:val="00883E46"/>
    <w:rsid w:val="00884A6A"/>
    <w:rsid w:val="008851E7"/>
    <w:rsid w:val="00885A20"/>
    <w:rsid w:val="00887759"/>
    <w:rsid w:val="008917F9"/>
    <w:rsid w:val="0089250C"/>
    <w:rsid w:val="00893B34"/>
    <w:rsid w:val="00895AEF"/>
    <w:rsid w:val="00895D1D"/>
    <w:rsid w:val="00895FC6"/>
    <w:rsid w:val="008A1DF9"/>
    <w:rsid w:val="008A3BE5"/>
    <w:rsid w:val="008A5EBB"/>
    <w:rsid w:val="008A60C0"/>
    <w:rsid w:val="008A6B42"/>
    <w:rsid w:val="008A6C28"/>
    <w:rsid w:val="008A7EAC"/>
    <w:rsid w:val="008B46E6"/>
    <w:rsid w:val="008B5615"/>
    <w:rsid w:val="008B5C70"/>
    <w:rsid w:val="008B5F6A"/>
    <w:rsid w:val="008C0CFC"/>
    <w:rsid w:val="008C1060"/>
    <w:rsid w:val="008C1B61"/>
    <w:rsid w:val="008C3573"/>
    <w:rsid w:val="008C5BF8"/>
    <w:rsid w:val="008C5E49"/>
    <w:rsid w:val="008C652D"/>
    <w:rsid w:val="008C6688"/>
    <w:rsid w:val="008C69FC"/>
    <w:rsid w:val="008C72CC"/>
    <w:rsid w:val="008D0510"/>
    <w:rsid w:val="008D0AD0"/>
    <w:rsid w:val="008D10A0"/>
    <w:rsid w:val="008D17E1"/>
    <w:rsid w:val="008D1E88"/>
    <w:rsid w:val="008D3963"/>
    <w:rsid w:val="008D4781"/>
    <w:rsid w:val="008D7240"/>
    <w:rsid w:val="008E1788"/>
    <w:rsid w:val="008E23C2"/>
    <w:rsid w:val="008E376E"/>
    <w:rsid w:val="008E4FD3"/>
    <w:rsid w:val="008E5404"/>
    <w:rsid w:val="008E6A23"/>
    <w:rsid w:val="008E6CBD"/>
    <w:rsid w:val="008E7F31"/>
    <w:rsid w:val="008F07B9"/>
    <w:rsid w:val="008F1432"/>
    <w:rsid w:val="008F3234"/>
    <w:rsid w:val="008F3AD7"/>
    <w:rsid w:val="008F3B75"/>
    <w:rsid w:val="008F42B1"/>
    <w:rsid w:val="008F4394"/>
    <w:rsid w:val="008F43C5"/>
    <w:rsid w:val="008F5BA7"/>
    <w:rsid w:val="008F6435"/>
    <w:rsid w:val="008F729C"/>
    <w:rsid w:val="008F7CED"/>
    <w:rsid w:val="00900563"/>
    <w:rsid w:val="00901B00"/>
    <w:rsid w:val="00903E6E"/>
    <w:rsid w:val="0090531F"/>
    <w:rsid w:val="009061CC"/>
    <w:rsid w:val="009077EE"/>
    <w:rsid w:val="00907886"/>
    <w:rsid w:val="0091186A"/>
    <w:rsid w:val="009121B0"/>
    <w:rsid w:val="00913A12"/>
    <w:rsid w:val="00913A74"/>
    <w:rsid w:val="0091440A"/>
    <w:rsid w:val="00914DFA"/>
    <w:rsid w:val="00914E99"/>
    <w:rsid w:val="009151A2"/>
    <w:rsid w:val="00916491"/>
    <w:rsid w:val="009176F4"/>
    <w:rsid w:val="00920A27"/>
    <w:rsid w:val="0092246E"/>
    <w:rsid w:val="00922880"/>
    <w:rsid w:val="00926260"/>
    <w:rsid w:val="00927A28"/>
    <w:rsid w:val="00932371"/>
    <w:rsid w:val="00932687"/>
    <w:rsid w:val="009326A5"/>
    <w:rsid w:val="00934595"/>
    <w:rsid w:val="009348EC"/>
    <w:rsid w:val="0093565B"/>
    <w:rsid w:val="0093596C"/>
    <w:rsid w:val="00936079"/>
    <w:rsid w:val="00936867"/>
    <w:rsid w:val="00937034"/>
    <w:rsid w:val="00940D0B"/>
    <w:rsid w:val="0094133F"/>
    <w:rsid w:val="009415A5"/>
    <w:rsid w:val="00943986"/>
    <w:rsid w:val="0094428E"/>
    <w:rsid w:val="00946A67"/>
    <w:rsid w:val="00946E39"/>
    <w:rsid w:val="00951420"/>
    <w:rsid w:val="009518CA"/>
    <w:rsid w:val="00953BA1"/>
    <w:rsid w:val="0095727B"/>
    <w:rsid w:val="00957A5F"/>
    <w:rsid w:val="00957DAE"/>
    <w:rsid w:val="00960215"/>
    <w:rsid w:val="00960B87"/>
    <w:rsid w:val="0096175E"/>
    <w:rsid w:val="00961AD7"/>
    <w:rsid w:val="009644FA"/>
    <w:rsid w:val="0096455D"/>
    <w:rsid w:val="00965645"/>
    <w:rsid w:val="00966AD9"/>
    <w:rsid w:val="00971A60"/>
    <w:rsid w:val="0097260C"/>
    <w:rsid w:val="0097325E"/>
    <w:rsid w:val="00974F32"/>
    <w:rsid w:val="00980D4C"/>
    <w:rsid w:val="009830AB"/>
    <w:rsid w:val="0098352E"/>
    <w:rsid w:val="00985205"/>
    <w:rsid w:val="0098696C"/>
    <w:rsid w:val="009871BD"/>
    <w:rsid w:val="00987504"/>
    <w:rsid w:val="009922BF"/>
    <w:rsid w:val="00992EB3"/>
    <w:rsid w:val="00993C66"/>
    <w:rsid w:val="009956AD"/>
    <w:rsid w:val="00995CA0"/>
    <w:rsid w:val="009A0B95"/>
    <w:rsid w:val="009A1544"/>
    <w:rsid w:val="009A2F48"/>
    <w:rsid w:val="009A4564"/>
    <w:rsid w:val="009A474A"/>
    <w:rsid w:val="009A7DC2"/>
    <w:rsid w:val="009B056B"/>
    <w:rsid w:val="009B48F2"/>
    <w:rsid w:val="009B6790"/>
    <w:rsid w:val="009B71C6"/>
    <w:rsid w:val="009C090B"/>
    <w:rsid w:val="009C2863"/>
    <w:rsid w:val="009C2A18"/>
    <w:rsid w:val="009C387B"/>
    <w:rsid w:val="009C3F2C"/>
    <w:rsid w:val="009C3FD6"/>
    <w:rsid w:val="009C55F1"/>
    <w:rsid w:val="009C731A"/>
    <w:rsid w:val="009D0088"/>
    <w:rsid w:val="009D3918"/>
    <w:rsid w:val="009E1111"/>
    <w:rsid w:val="009E2BC8"/>
    <w:rsid w:val="009E2F76"/>
    <w:rsid w:val="009E332D"/>
    <w:rsid w:val="009E3795"/>
    <w:rsid w:val="009E384A"/>
    <w:rsid w:val="009E5431"/>
    <w:rsid w:val="009E6788"/>
    <w:rsid w:val="009E6AF5"/>
    <w:rsid w:val="009E6E3B"/>
    <w:rsid w:val="009F3874"/>
    <w:rsid w:val="009F5236"/>
    <w:rsid w:val="009F6506"/>
    <w:rsid w:val="009F66EB"/>
    <w:rsid w:val="009F6F34"/>
    <w:rsid w:val="00A040D3"/>
    <w:rsid w:val="00A0733A"/>
    <w:rsid w:val="00A074AD"/>
    <w:rsid w:val="00A07E1B"/>
    <w:rsid w:val="00A1099E"/>
    <w:rsid w:val="00A10EE0"/>
    <w:rsid w:val="00A12BA2"/>
    <w:rsid w:val="00A16601"/>
    <w:rsid w:val="00A21C1E"/>
    <w:rsid w:val="00A22092"/>
    <w:rsid w:val="00A2236D"/>
    <w:rsid w:val="00A22CBD"/>
    <w:rsid w:val="00A24303"/>
    <w:rsid w:val="00A250C7"/>
    <w:rsid w:val="00A266AD"/>
    <w:rsid w:val="00A30DF5"/>
    <w:rsid w:val="00A32788"/>
    <w:rsid w:val="00A32DE2"/>
    <w:rsid w:val="00A32FA9"/>
    <w:rsid w:val="00A346EF"/>
    <w:rsid w:val="00A365CF"/>
    <w:rsid w:val="00A3787C"/>
    <w:rsid w:val="00A378D2"/>
    <w:rsid w:val="00A40CAA"/>
    <w:rsid w:val="00A4345C"/>
    <w:rsid w:val="00A441E1"/>
    <w:rsid w:val="00A44969"/>
    <w:rsid w:val="00A45739"/>
    <w:rsid w:val="00A466CB"/>
    <w:rsid w:val="00A46999"/>
    <w:rsid w:val="00A51954"/>
    <w:rsid w:val="00A51DFD"/>
    <w:rsid w:val="00A54AA7"/>
    <w:rsid w:val="00A5563A"/>
    <w:rsid w:val="00A5574C"/>
    <w:rsid w:val="00A56D76"/>
    <w:rsid w:val="00A60143"/>
    <w:rsid w:val="00A6207E"/>
    <w:rsid w:val="00A62A1D"/>
    <w:rsid w:val="00A62EC8"/>
    <w:rsid w:val="00A6311A"/>
    <w:rsid w:val="00A63AB3"/>
    <w:rsid w:val="00A70549"/>
    <w:rsid w:val="00A72372"/>
    <w:rsid w:val="00A73F70"/>
    <w:rsid w:val="00A759CC"/>
    <w:rsid w:val="00A76479"/>
    <w:rsid w:val="00A77416"/>
    <w:rsid w:val="00A8223D"/>
    <w:rsid w:val="00A82789"/>
    <w:rsid w:val="00A83D71"/>
    <w:rsid w:val="00A83EBC"/>
    <w:rsid w:val="00A84AB2"/>
    <w:rsid w:val="00A85A1E"/>
    <w:rsid w:val="00A877A1"/>
    <w:rsid w:val="00A91726"/>
    <w:rsid w:val="00A91831"/>
    <w:rsid w:val="00A91836"/>
    <w:rsid w:val="00A93F02"/>
    <w:rsid w:val="00A959DD"/>
    <w:rsid w:val="00A95C2D"/>
    <w:rsid w:val="00A9619F"/>
    <w:rsid w:val="00A97B12"/>
    <w:rsid w:val="00AA003E"/>
    <w:rsid w:val="00AA1229"/>
    <w:rsid w:val="00AA25C0"/>
    <w:rsid w:val="00AA2FCA"/>
    <w:rsid w:val="00AA357F"/>
    <w:rsid w:val="00AA5DFA"/>
    <w:rsid w:val="00AA7693"/>
    <w:rsid w:val="00AB0B4B"/>
    <w:rsid w:val="00AB16C1"/>
    <w:rsid w:val="00AB7B17"/>
    <w:rsid w:val="00AC1B5A"/>
    <w:rsid w:val="00AC2A4B"/>
    <w:rsid w:val="00AC3450"/>
    <w:rsid w:val="00AD195A"/>
    <w:rsid w:val="00AD1D2A"/>
    <w:rsid w:val="00AD3B2F"/>
    <w:rsid w:val="00AD5DE3"/>
    <w:rsid w:val="00AE0775"/>
    <w:rsid w:val="00AE17D1"/>
    <w:rsid w:val="00AE403C"/>
    <w:rsid w:val="00AE6222"/>
    <w:rsid w:val="00AE7DA7"/>
    <w:rsid w:val="00AF1B42"/>
    <w:rsid w:val="00AF3CFD"/>
    <w:rsid w:val="00AF4131"/>
    <w:rsid w:val="00AF4552"/>
    <w:rsid w:val="00AF5CE5"/>
    <w:rsid w:val="00B00489"/>
    <w:rsid w:val="00B00A5D"/>
    <w:rsid w:val="00B0157D"/>
    <w:rsid w:val="00B01879"/>
    <w:rsid w:val="00B069F6"/>
    <w:rsid w:val="00B06A58"/>
    <w:rsid w:val="00B12B2B"/>
    <w:rsid w:val="00B141C8"/>
    <w:rsid w:val="00B1427B"/>
    <w:rsid w:val="00B168D6"/>
    <w:rsid w:val="00B175B5"/>
    <w:rsid w:val="00B17B56"/>
    <w:rsid w:val="00B23BE9"/>
    <w:rsid w:val="00B253D2"/>
    <w:rsid w:val="00B26FC8"/>
    <w:rsid w:val="00B30A2A"/>
    <w:rsid w:val="00B30F67"/>
    <w:rsid w:val="00B348AD"/>
    <w:rsid w:val="00B3581D"/>
    <w:rsid w:val="00B36F4F"/>
    <w:rsid w:val="00B37819"/>
    <w:rsid w:val="00B41B34"/>
    <w:rsid w:val="00B42C93"/>
    <w:rsid w:val="00B4443A"/>
    <w:rsid w:val="00B44B04"/>
    <w:rsid w:val="00B4609F"/>
    <w:rsid w:val="00B46273"/>
    <w:rsid w:val="00B469B6"/>
    <w:rsid w:val="00B50109"/>
    <w:rsid w:val="00B509A1"/>
    <w:rsid w:val="00B51690"/>
    <w:rsid w:val="00B52256"/>
    <w:rsid w:val="00B539CC"/>
    <w:rsid w:val="00B53EBD"/>
    <w:rsid w:val="00B56197"/>
    <w:rsid w:val="00B60E4A"/>
    <w:rsid w:val="00B61057"/>
    <w:rsid w:val="00B62C2B"/>
    <w:rsid w:val="00B62C91"/>
    <w:rsid w:val="00B63350"/>
    <w:rsid w:val="00B6398A"/>
    <w:rsid w:val="00B65918"/>
    <w:rsid w:val="00B6715E"/>
    <w:rsid w:val="00B717A8"/>
    <w:rsid w:val="00B71B77"/>
    <w:rsid w:val="00B73C82"/>
    <w:rsid w:val="00B73E4C"/>
    <w:rsid w:val="00B7469C"/>
    <w:rsid w:val="00B748FE"/>
    <w:rsid w:val="00B756AF"/>
    <w:rsid w:val="00B77011"/>
    <w:rsid w:val="00B81088"/>
    <w:rsid w:val="00B81AB3"/>
    <w:rsid w:val="00B85BA2"/>
    <w:rsid w:val="00B8630F"/>
    <w:rsid w:val="00B86AE0"/>
    <w:rsid w:val="00B8755E"/>
    <w:rsid w:val="00B87A2B"/>
    <w:rsid w:val="00B934F4"/>
    <w:rsid w:val="00B96275"/>
    <w:rsid w:val="00BA0D2C"/>
    <w:rsid w:val="00BA255D"/>
    <w:rsid w:val="00BA4092"/>
    <w:rsid w:val="00BA473A"/>
    <w:rsid w:val="00BB16D6"/>
    <w:rsid w:val="00BB1B97"/>
    <w:rsid w:val="00BB286C"/>
    <w:rsid w:val="00BB2B8B"/>
    <w:rsid w:val="00BB31AE"/>
    <w:rsid w:val="00BB34CA"/>
    <w:rsid w:val="00BB4843"/>
    <w:rsid w:val="00BB77E0"/>
    <w:rsid w:val="00BC066E"/>
    <w:rsid w:val="00BC488A"/>
    <w:rsid w:val="00BC7A0E"/>
    <w:rsid w:val="00BC7A4C"/>
    <w:rsid w:val="00BC7AAD"/>
    <w:rsid w:val="00BD04A4"/>
    <w:rsid w:val="00BD3F00"/>
    <w:rsid w:val="00BD4B7D"/>
    <w:rsid w:val="00BD5AE3"/>
    <w:rsid w:val="00BD7CB6"/>
    <w:rsid w:val="00BE06CE"/>
    <w:rsid w:val="00BE1A25"/>
    <w:rsid w:val="00BE294A"/>
    <w:rsid w:val="00BE5BFC"/>
    <w:rsid w:val="00BE6EBA"/>
    <w:rsid w:val="00BF0075"/>
    <w:rsid w:val="00BF0625"/>
    <w:rsid w:val="00BF2F0A"/>
    <w:rsid w:val="00BF3897"/>
    <w:rsid w:val="00BF41EB"/>
    <w:rsid w:val="00BF46BC"/>
    <w:rsid w:val="00BF4786"/>
    <w:rsid w:val="00BF47FF"/>
    <w:rsid w:val="00BF5B1A"/>
    <w:rsid w:val="00BF6B33"/>
    <w:rsid w:val="00BF72EF"/>
    <w:rsid w:val="00C00902"/>
    <w:rsid w:val="00C0168C"/>
    <w:rsid w:val="00C0239C"/>
    <w:rsid w:val="00C02F53"/>
    <w:rsid w:val="00C049F1"/>
    <w:rsid w:val="00C04F1B"/>
    <w:rsid w:val="00C050EA"/>
    <w:rsid w:val="00C07C49"/>
    <w:rsid w:val="00C101E1"/>
    <w:rsid w:val="00C10FDB"/>
    <w:rsid w:val="00C11B3C"/>
    <w:rsid w:val="00C1289C"/>
    <w:rsid w:val="00C16F56"/>
    <w:rsid w:val="00C171B3"/>
    <w:rsid w:val="00C1725E"/>
    <w:rsid w:val="00C1779A"/>
    <w:rsid w:val="00C20447"/>
    <w:rsid w:val="00C212D0"/>
    <w:rsid w:val="00C21703"/>
    <w:rsid w:val="00C228E7"/>
    <w:rsid w:val="00C22F66"/>
    <w:rsid w:val="00C2315F"/>
    <w:rsid w:val="00C23792"/>
    <w:rsid w:val="00C23C42"/>
    <w:rsid w:val="00C2437C"/>
    <w:rsid w:val="00C248EF"/>
    <w:rsid w:val="00C27470"/>
    <w:rsid w:val="00C27D28"/>
    <w:rsid w:val="00C32CA2"/>
    <w:rsid w:val="00C32FF0"/>
    <w:rsid w:val="00C33FDE"/>
    <w:rsid w:val="00C34CE0"/>
    <w:rsid w:val="00C35734"/>
    <w:rsid w:val="00C35A04"/>
    <w:rsid w:val="00C40A36"/>
    <w:rsid w:val="00C4267B"/>
    <w:rsid w:val="00C43097"/>
    <w:rsid w:val="00C448A3"/>
    <w:rsid w:val="00C44CBA"/>
    <w:rsid w:val="00C450D2"/>
    <w:rsid w:val="00C46E77"/>
    <w:rsid w:val="00C47295"/>
    <w:rsid w:val="00C47B1E"/>
    <w:rsid w:val="00C505C2"/>
    <w:rsid w:val="00C50F09"/>
    <w:rsid w:val="00C51465"/>
    <w:rsid w:val="00C563FB"/>
    <w:rsid w:val="00C56B9C"/>
    <w:rsid w:val="00C5719E"/>
    <w:rsid w:val="00C5728B"/>
    <w:rsid w:val="00C572BC"/>
    <w:rsid w:val="00C61AF7"/>
    <w:rsid w:val="00C6579D"/>
    <w:rsid w:val="00C66909"/>
    <w:rsid w:val="00C66DBF"/>
    <w:rsid w:val="00C67E28"/>
    <w:rsid w:val="00C70763"/>
    <w:rsid w:val="00C726CC"/>
    <w:rsid w:val="00C733CE"/>
    <w:rsid w:val="00C7395C"/>
    <w:rsid w:val="00C80C38"/>
    <w:rsid w:val="00C817B2"/>
    <w:rsid w:val="00C829D6"/>
    <w:rsid w:val="00C83FA4"/>
    <w:rsid w:val="00C84A47"/>
    <w:rsid w:val="00C86012"/>
    <w:rsid w:val="00C8609C"/>
    <w:rsid w:val="00C90857"/>
    <w:rsid w:val="00C96801"/>
    <w:rsid w:val="00C96CC4"/>
    <w:rsid w:val="00C97DCE"/>
    <w:rsid w:val="00CA19B9"/>
    <w:rsid w:val="00CA1E7B"/>
    <w:rsid w:val="00CA1FD2"/>
    <w:rsid w:val="00CA4963"/>
    <w:rsid w:val="00CA5491"/>
    <w:rsid w:val="00CA55D2"/>
    <w:rsid w:val="00CA5DB4"/>
    <w:rsid w:val="00CA5E15"/>
    <w:rsid w:val="00CA63B4"/>
    <w:rsid w:val="00CA78C2"/>
    <w:rsid w:val="00CB1648"/>
    <w:rsid w:val="00CB23C2"/>
    <w:rsid w:val="00CB29AD"/>
    <w:rsid w:val="00CB4071"/>
    <w:rsid w:val="00CB4297"/>
    <w:rsid w:val="00CB6609"/>
    <w:rsid w:val="00CC02B5"/>
    <w:rsid w:val="00CC0819"/>
    <w:rsid w:val="00CC2BAE"/>
    <w:rsid w:val="00CC7DFB"/>
    <w:rsid w:val="00CD508A"/>
    <w:rsid w:val="00CD5396"/>
    <w:rsid w:val="00CD53F7"/>
    <w:rsid w:val="00CE0809"/>
    <w:rsid w:val="00CE24F5"/>
    <w:rsid w:val="00CE2807"/>
    <w:rsid w:val="00CE28C2"/>
    <w:rsid w:val="00CE2A7D"/>
    <w:rsid w:val="00CE3F04"/>
    <w:rsid w:val="00CE4A70"/>
    <w:rsid w:val="00CE50B8"/>
    <w:rsid w:val="00CE7CE4"/>
    <w:rsid w:val="00CF0E1B"/>
    <w:rsid w:val="00CF67E6"/>
    <w:rsid w:val="00CF6DFA"/>
    <w:rsid w:val="00CF7C0D"/>
    <w:rsid w:val="00D03A9D"/>
    <w:rsid w:val="00D051B0"/>
    <w:rsid w:val="00D06448"/>
    <w:rsid w:val="00D07E96"/>
    <w:rsid w:val="00D10566"/>
    <w:rsid w:val="00D111C0"/>
    <w:rsid w:val="00D111C6"/>
    <w:rsid w:val="00D11EFE"/>
    <w:rsid w:val="00D13084"/>
    <w:rsid w:val="00D13431"/>
    <w:rsid w:val="00D1358C"/>
    <w:rsid w:val="00D154BA"/>
    <w:rsid w:val="00D17219"/>
    <w:rsid w:val="00D22ABF"/>
    <w:rsid w:val="00D22F82"/>
    <w:rsid w:val="00D24F67"/>
    <w:rsid w:val="00D27EB5"/>
    <w:rsid w:val="00D31A0C"/>
    <w:rsid w:val="00D3425C"/>
    <w:rsid w:val="00D36987"/>
    <w:rsid w:val="00D36F51"/>
    <w:rsid w:val="00D37757"/>
    <w:rsid w:val="00D426BA"/>
    <w:rsid w:val="00D433C6"/>
    <w:rsid w:val="00D43D77"/>
    <w:rsid w:val="00D45DD5"/>
    <w:rsid w:val="00D47349"/>
    <w:rsid w:val="00D50503"/>
    <w:rsid w:val="00D52E87"/>
    <w:rsid w:val="00D55663"/>
    <w:rsid w:val="00D56C44"/>
    <w:rsid w:val="00D56F35"/>
    <w:rsid w:val="00D6111B"/>
    <w:rsid w:val="00D63A68"/>
    <w:rsid w:val="00D63C7C"/>
    <w:rsid w:val="00D646F5"/>
    <w:rsid w:val="00D65EDB"/>
    <w:rsid w:val="00D66916"/>
    <w:rsid w:val="00D6779E"/>
    <w:rsid w:val="00D721F0"/>
    <w:rsid w:val="00D753F5"/>
    <w:rsid w:val="00D75E5E"/>
    <w:rsid w:val="00D76847"/>
    <w:rsid w:val="00D778AB"/>
    <w:rsid w:val="00D84AFF"/>
    <w:rsid w:val="00D86955"/>
    <w:rsid w:val="00D869FB"/>
    <w:rsid w:val="00D8700C"/>
    <w:rsid w:val="00D9149B"/>
    <w:rsid w:val="00D92669"/>
    <w:rsid w:val="00D94BF0"/>
    <w:rsid w:val="00D95533"/>
    <w:rsid w:val="00D9714F"/>
    <w:rsid w:val="00DA00CF"/>
    <w:rsid w:val="00DA0584"/>
    <w:rsid w:val="00DA1DFD"/>
    <w:rsid w:val="00DA3441"/>
    <w:rsid w:val="00DA71EB"/>
    <w:rsid w:val="00DA7E0B"/>
    <w:rsid w:val="00DB1E45"/>
    <w:rsid w:val="00DB61F9"/>
    <w:rsid w:val="00DB6CBF"/>
    <w:rsid w:val="00DB74AA"/>
    <w:rsid w:val="00DC32AF"/>
    <w:rsid w:val="00DC38C5"/>
    <w:rsid w:val="00DC5CBE"/>
    <w:rsid w:val="00DD2C90"/>
    <w:rsid w:val="00DD47D4"/>
    <w:rsid w:val="00DD5BF1"/>
    <w:rsid w:val="00DD748E"/>
    <w:rsid w:val="00DE01F8"/>
    <w:rsid w:val="00DE023D"/>
    <w:rsid w:val="00DE2CC6"/>
    <w:rsid w:val="00DE41DD"/>
    <w:rsid w:val="00DE4879"/>
    <w:rsid w:val="00DE72D4"/>
    <w:rsid w:val="00DE77E6"/>
    <w:rsid w:val="00DF0B1E"/>
    <w:rsid w:val="00DF0FE3"/>
    <w:rsid w:val="00DF2ED4"/>
    <w:rsid w:val="00E0014B"/>
    <w:rsid w:val="00E020DA"/>
    <w:rsid w:val="00E032C6"/>
    <w:rsid w:val="00E03F25"/>
    <w:rsid w:val="00E05139"/>
    <w:rsid w:val="00E0578B"/>
    <w:rsid w:val="00E063D4"/>
    <w:rsid w:val="00E12DB1"/>
    <w:rsid w:val="00E12E13"/>
    <w:rsid w:val="00E13224"/>
    <w:rsid w:val="00E135E3"/>
    <w:rsid w:val="00E1374C"/>
    <w:rsid w:val="00E14F45"/>
    <w:rsid w:val="00E15C6E"/>
    <w:rsid w:val="00E2001A"/>
    <w:rsid w:val="00E21064"/>
    <w:rsid w:val="00E21556"/>
    <w:rsid w:val="00E21E9C"/>
    <w:rsid w:val="00E225D3"/>
    <w:rsid w:val="00E22ADD"/>
    <w:rsid w:val="00E233D3"/>
    <w:rsid w:val="00E239D6"/>
    <w:rsid w:val="00E23DF2"/>
    <w:rsid w:val="00E24C68"/>
    <w:rsid w:val="00E26113"/>
    <w:rsid w:val="00E27386"/>
    <w:rsid w:val="00E30B26"/>
    <w:rsid w:val="00E331D6"/>
    <w:rsid w:val="00E3323E"/>
    <w:rsid w:val="00E334E2"/>
    <w:rsid w:val="00E33678"/>
    <w:rsid w:val="00E33AB8"/>
    <w:rsid w:val="00E34978"/>
    <w:rsid w:val="00E353C0"/>
    <w:rsid w:val="00E35742"/>
    <w:rsid w:val="00E35989"/>
    <w:rsid w:val="00E359F5"/>
    <w:rsid w:val="00E35DC4"/>
    <w:rsid w:val="00E36F8B"/>
    <w:rsid w:val="00E3732E"/>
    <w:rsid w:val="00E37A30"/>
    <w:rsid w:val="00E40FA4"/>
    <w:rsid w:val="00E41BCF"/>
    <w:rsid w:val="00E420D5"/>
    <w:rsid w:val="00E42642"/>
    <w:rsid w:val="00E43EA8"/>
    <w:rsid w:val="00E440C2"/>
    <w:rsid w:val="00E45121"/>
    <w:rsid w:val="00E45DC7"/>
    <w:rsid w:val="00E46022"/>
    <w:rsid w:val="00E522FC"/>
    <w:rsid w:val="00E53224"/>
    <w:rsid w:val="00E543A8"/>
    <w:rsid w:val="00E543B3"/>
    <w:rsid w:val="00E55217"/>
    <w:rsid w:val="00E552BF"/>
    <w:rsid w:val="00E552D3"/>
    <w:rsid w:val="00E557AA"/>
    <w:rsid w:val="00E56357"/>
    <w:rsid w:val="00E563D0"/>
    <w:rsid w:val="00E57961"/>
    <w:rsid w:val="00E57B0B"/>
    <w:rsid w:val="00E6010E"/>
    <w:rsid w:val="00E65569"/>
    <w:rsid w:val="00E6693B"/>
    <w:rsid w:val="00E7275B"/>
    <w:rsid w:val="00E74819"/>
    <w:rsid w:val="00E74C3C"/>
    <w:rsid w:val="00E755DC"/>
    <w:rsid w:val="00E772DD"/>
    <w:rsid w:val="00E82A41"/>
    <w:rsid w:val="00E857FF"/>
    <w:rsid w:val="00E92C37"/>
    <w:rsid w:val="00E93753"/>
    <w:rsid w:val="00E94986"/>
    <w:rsid w:val="00E960A6"/>
    <w:rsid w:val="00E96642"/>
    <w:rsid w:val="00EA3A16"/>
    <w:rsid w:val="00EA5126"/>
    <w:rsid w:val="00EA63E0"/>
    <w:rsid w:val="00EA6C07"/>
    <w:rsid w:val="00EA721C"/>
    <w:rsid w:val="00EA7684"/>
    <w:rsid w:val="00EB004B"/>
    <w:rsid w:val="00EB06D2"/>
    <w:rsid w:val="00EB0D5E"/>
    <w:rsid w:val="00EB230B"/>
    <w:rsid w:val="00EB4142"/>
    <w:rsid w:val="00EB5B03"/>
    <w:rsid w:val="00EB5E10"/>
    <w:rsid w:val="00EB7244"/>
    <w:rsid w:val="00EC0EB0"/>
    <w:rsid w:val="00EC2907"/>
    <w:rsid w:val="00EC2B3C"/>
    <w:rsid w:val="00EC2BBE"/>
    <w:rsid w:val="00EC591C"/>
    <w:rsid w:val="00EC66EE"/>
    <w:rsid w:val="00EC75CB"/>
    <w:rsid w:val="00EC7748"/>
    <w:rsid w:val="00ED1A5B"/>
    <w:rsid w:val="00ED2D58"/>
    <w:rsid w:val="00ED752E"/>
    <w:rsid w:val="00ED79CD"/>
    <w:rsid w:val="00EE205D"/>
    <w:rsid w:val="00EF04C9"/>
    <w:rsid w:val="00EF0B00"/>
    <w:rsid w:val="00EF2152"/>
    <w:rsid w:val="00EF2CA2"/>
    <w:rsid w:val="00EF3293"/>
    <w:rsid w:val="00EF662D"/>
    <w:rsid w:val="00EF74B8"/>
    <w:rsid w:val="00F00340"/>
    <w:rsid w:val="00F00D4A"/>
    <w:rsid w:val="00F02284"/>
    <w:rsid w:val="00F03642"/>
    <w:rsid w:val="00F045A6"/>
    <w:rsid w:val="00F04F16"/>
    <w:rsid w:val="00F0586D"/>
    <w:rsid w:val="00F05CBF"/>
    <w:rsid w:val="00F05F27"/>
    <w:rsid w:val="00F06AD5"/>
    <w:rsid w:val="00F06EDE"/>
    <w:rsid w:val="00F10D5C"/>
    <w:rsid w:val="00F1147C"/>
    <w:rsid w:val="00F11DA5"/>
    <w:rsid w:val="00F12F77"/>
    <w:rsid w:val="00F152E0"/>
    <w:rsid w:val="00F160B0"/>
    <w:rsid w:val="00F17D43"/>
    <w:rsid w:val="00F209D7"/>
    <w:rsid w:val="00F217D7"/>
    <w:rsid w:val="00F21F12"/>
    <w:rsid w:val="00F2447A"/>
    <w:rsid w:val="00F24F73"/>
    <w:rsid w:val="00F25D36"/>
    <w:rsid w:val="00F269ED"/>
    <w:rsid w:val="00F305A1"/>
    <w:rsid w:val="00F34A57"/>
    <w:rsid w:val="00F35C73"/>
    <w:rsid w:val="00F363F1"/>
    <w:rsid w:val="00F405C5"/>
    <w:rsid w:val="00F415B7"/>
    <w:rsid w:val="00F41978"/>
    <w:rsid w:val="00F44339"/>
    <w:rsid w:val="00F45970"/>
    <w:rsid w:val="00F4782C"/>
    <w:rsid w:val="00F50F86"/>
    <w:rsid w:val="00F51351"/>
    <w:rsid w:val="00F52306"/>
    <w:rsid w:val="00F525EF"/>
    <w:rsid w:val="00F54169"/>
    <w:rsid w:val="00F54635"/>
    <w:rsid w:val="00F549AC"/>
    <w:rsid w:val="00F54E56"/>
    <w:rsid w:val="00F554E5"/>
    <w:rsid w:val="00F55A64"/>
    <w:rsid w:val="00F56B00"/>
    <w:rsid w:val="00F56C77"/>
    <w:rsid w:val="00F573F7"/>
    <w:rsid w:val="00F60D8C"/>
    <w:rsid w:val="00F63202"/>
    <w:rsid w:val="00F641EC"/>
    <w:rsid w:val="00F64492"/>
    <w:rsid w:val="00F64C6E"/>
    <w:rsid w:val="00F6508D"/>
    <w:rsid w:val="00F677E6"/>
    <w:rsid w:val="00F70591"/>
    <w:rsid w:val="00F71332"/>
    <w:rsid w:val="00F71D54"/>
    <w:rsid w:val="00F7381E"/>
    <w:rsid w:val="00F75076"/>
    <w:rsid w:val="00F76AEF"/>
    <w:rsid w:val="00F808B7"/>
    <w:rsid w:val="00F827AE"/>
    <w:rsid w:val="00F82FBA"/>
    <w:rsid w:val="00F83665"/>
    <w:rsid w:val="00F83A67"/>
    <w:rsid w:val="00F84CA0"/>
    <w:rsid w:val="00F85B91"/>
    <w:rsid w:val="00F9465E"/>
    <w:rsid w:val="00F94CB8"/>
    <w:rsid w:val="00F95C9C"/>
    <w:rsid w:val="00FA2480"/>
    <w:rsid w:val="00FA27DA"/>
    <w:rsid w:val="00FA359B"/>
    <w:rsid w:val="00FA556F"/>
    <w:rsid w:val="00FA5AEA"/>
    <w:rsid w:val="00FB221C"/>
    <w:rsid w:val="00FB247E"/>
    <w:rsid w:val="00FB3653"/>
    <w:rsid w:val="00FB37E4"/>
    <w:rsid w:val="00FB45E3"/>
    <w:rsid w:val="00FB61F3"/>
    <w:rsid w:val="00FB6551"/>
    <w:rsid w:val="00FC2870"/>
    <w:rsid w:val="00FC442E"/>
    <w:rsid w:val="00FC4841"/>
    <w:rsid w:val="00FC50BA"/>
    <w:rsid w:val="00FC5205"/>
    <w:rsid w:val="00FD0272"/>
    <w:rsid w:val="00FD02F7"/>
    <w:rsid w:val="00FD0B97"/>
    <w:rsid w:val="00FD0F34"/>
    <w:rsid w:val="00FD28E8"/>
    <w:rsid w:val="00FD4AC6"/>
    <w:rsid w:val="00FD4BEE"/>
    <w:rsid w:val="00FE0B0B"/>
    <w:rsid w:val="00FE1588"/>
    <w:rsid w:val="00FE1A67"/>
    <w:rsid w:val="00FE1DC9"/>
    <w:rsid w:val="00FE4602"/>
    <w:rsid w:val="00FE6EAA"/>
    <w:rsid w:val="00FE78A2"/>
    <w:rsid w:val="00FF1104"/>
    <w:rsid w:val="00FF1B02"/>
    <w:rsid w:val="00FF3370"/>
    <w:rsid w:val="00FF48ED"/>
    <w:rsid w:val="00FF6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52F671"/>
  <w15:chartTrackingRefBased/>
  <w15:docId w15:val="{719087EC-C52C-42A2-BA3D-3DABEAD39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30B26"/>
    <w:pPr>
      <w:spacing w:before="120"/>
      <w:jc w:val="both"/>
    </w:pPr>
    <w:rPr>
      <w:rFonts w:ascii="Arial" w:hAnsi="Arial" w:cs="Arial"/>
      <w:lang w:val="en-GB" w:eastAsia="en-GB"/>
    </w:rPr>
  </w:style>
  <w:style w:type="paragraph" w:styleId="Heading1">
    <w:name w:val="heading 1"/>
    <w:basedOn w:val="Normal"/>
    <w:next w:val="Text1"/>
    <w:qFormat/>
    <w:rsid w:val="00E57961"/>
    <w:pPr>
      <w:keepNext/>
      <w:pageBreakBefore/>
      <w:numPr>
        <w:numId w:val="1"/>
      </w:numPr>
      <w:tabs>
        <w:tab w:val="left" w:pos="709"/>
      </w:tabs>
      <w:spacing w:after="24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Text2"/>
    <w:qFormat/>
    <w:rsid w:val="00C32CA2"/>
    <w:pPr>
      <w:keepNext/>
      <w:numPr>
        <w:ilvl w:val="1"/>
        <w:numId w:val="1"/>
      </w:numPr>
      <w:tabs>
        <w:tab w:val="clear" w:pos="1200"/>
        <w:tab w:val="num" w:pos="567"/>
      </w:tabs>
      <w:spacing w:before="240" w:after="240"/>
      <w:ind w:left="567" w:hanging="567"/>
      <w:outlineLvl w:val="1"/>
    </w:pPr>
    <w:rPr>
      <w:rFonts w:eastAsia="Verdana"/>
      <w:b/>
      <w:sz w:val="22"/>
    </w:rPr>
  </w:style>
  <w:style w:type="paragraph" w:styleId="Heading3">
    <w:name w:val="heading 3"/>
    <w:basedOn w:val="Heading2"/>
    <w:next w:val="Text3"/>
    <w:link w:val="Heading3Char"/>
    <w:qFormat/>
    <w:rsid w:val="00C32CA2"/>
    <w:pPr>
      <w:numPr>
        <w:ilvl w:val="0"/>
        <w:numId w:val="0"/>
      </w:numPr>
      <w:ind w:left="567" w:hanging="567"/>
      <w:outlineLvl w:val="2"/>
    </w:pPr>
  </w:style>
  <w:style w:type="paragraph" w:styleId="Heading4">
    <w:name w:val="heading 4"/>
    <w:basedOn w:val="Normal"/>
    <w:next w:val="Text4"/>
    <w:qFormat/>
    <w:rsid w:val="00663678"/>
    <w:pPr>
      <w:keepNext/>
      <w:spacing w:before="240" w:after="240"/>
      <w:outlineLvl w:val="3"/>
    </w:pPr>
    <w:rPr>
      <w:u w:val="single"/>
    </w:rPr>
  </w:style>
  <w:style w:type="paragraph" w:styleId="Heading5">
    <w:name w:val="heading 5"/>
    <w:basedOn w:val="Normal"/>
    <w:next w:val="Normal"/>
    <w:rsid w:val="00C96CC4"/>
    <w:pPr>
      <w:tabs>
        <w:tab w:val="num" w:pos="0"/>
      </w:tabs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rsid w:val="00C96CC4"/>
    <w:pPr>
      <w:tabs>
        <w:tab w:val="num" w:pos="0"/>
      </w:tabs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rsid w:val="00C96CC4"/>
    <w:pPr>
      <w:tabs>
        <w:tab w:val="num" w:pos="0"/>
      </w:tabs>
      <w:spacing w:before="240" w:after="60"/>
      <w:outlineLvl w:val="6"/>
    </w:pPr>
  </w:style>
  <w:style w:type="paragraph" w:styleId="Heading8">
    <w:name w:val="heading 8"/>
    <w:basedOn w:val="Normal"/>
    <w:next w:val="Normal"/>
    <w:rsid w:val="00C96CC4"/>
    <w:pPr>
      <w:tabs>
        <w:tab w:val="num" w:pos="0"/>
      </w:tabs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rsid w:val="00C96CC4"/>
    <w:pPr>
      <w:tabs>
        <w:tab w:val="num" w:pos="0"/>
      </w:tabs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C96CC4"/>
    <w:pPr>
      <w:ind w:left="482"/>
    </w:pPr>
  </w:style>
  <w:style w:type="paragraph" w:customStyle="1" w:styleId="Text2">
    <w:name w:val="Text 2"/>
    <w:basedOn w:val="Normal"/>
    <w:rsid w:val="00C96CC4"/>
    <w:pPr>
      <w:tabs>
        <w:tab w:val="left" w:pos="2161"/>
      </w:tabs>
      <w:ind w:left="1202"/>
    </w:pPr>
  </w:style>
  <w:style w:type="paragraph" w:customStyle="1" w:styleId="Text3">
    <w:name w:val="Text 3"/>
    <w:basedOn w:val="Normal"/>
    <w:rsid w:val="00C96CC4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C96CC4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C96CC4"/>
    <w:pPr>
      <w:jc w:val="left"/>
    </w:pPr>
  </w:style>
  <w:style w:type="paragraph" w:customStyle="1" w:styleId="AddressTL">
    <w:name w:val="AddressTL"/>
    <w:basedOn w:val="Normal"/>
    <w:next w:val="Normal"/>
    <w:rsid w:val="00C96CC4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C96CC4"/>
    <w:pPr>
      <w:spacing w:after="720"/>
      <w:ind w:left="5103"/>
      <w:jc w:val="left"/>
    </w:pPr>
  </w:style>
  <w:style w:type="paragraph" w:styleId="BlockText">
    <w:name w:val="Block Text"/>
    <w:basedOn w:val="Normal"/>
    <w:rsid w:val="00C96CC4"/>
    <w:pPr>
      <w:spacing w:after="120"/>
      <w:ind w:left="1440" w:right="1440"/>
    </w:pPr>
  </w:style>
  <w:style w:type="paragraph" w:styleId="BodyText">
    <w:name w:val="Body Text"/>
    <w:basedOn w:val="Normal"/>
    <w:rsid w:val="00C96CC4"/>
    <w:pPr>
      <w:spacing w:after="120"/>
    </w:pPr>
  </w:style>
  <w:style w:type="paragraph" w:styleId="BodyText2">
    <w:name w:val="Body Text 2"/>
    <w:basedOn w:val="Normal"/>
    <w:rsid w:val="00C96CC4"/>
    <w:pPr>
      <w:spacing w:after="120" w:line="480" w:lineRule="auto"/>
    </w:pPr>
  </w:style>
  <w:style w:type="paragraph" w:styleId="BodyText3">
    <w:name w:val="Body Text 3"/>
    <w:basedOn w:val="Normal"/>
    <w:rsid w:val="00C96CC4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C96CC4"/>
    <w:pPr>
      <w:ind w:firstLine="210"/>
    </w:pPr>
  </w:style>
  <w:style w:type="paragraph" w:styleId="BodyTextIndent">
    <w:name w:val="Body Text Indent"/>
    <w:basedOn w:val="Normal"/>
    <w:rsid w:val="00C96CC4"/>
    <w:pPr>
      <w:spacing w:after="120"/>
      <w:ind w:left="283"/>
    </w:pPr>
  </w:style>
  <w:style w:type="paragraph" w:styleId="BodyTextFirstIndent2">
    <w:name w:val="Body Text First Indent 2"/>
    <w:basedOn w:val="BodyTextIndent"/>
    <w:rsid w:val="00C96CC4"/>
    <w:pPr>
      <w:ind w:firstLine="210"/>
    </w:pPr>
  </w:style>
  <w:style w:type="paragraph" w:styleId="BodyTextIndent2">
    <w:name w:val="Body Text Indent 2"/>
    <w:basedOn w:val="Normal"/>
    <w:rsid w:val="00C96CC4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C96CC4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qFormat/>
    <w:rsid w:val="002656F1"/>
    <w:pPr>
      <w:spacing w:before="240" w:after="240"/>
    </w:pPr>
    <w:rPr>
      <w:b/>
    </w:rPr>
  </w:style>
  <w:style w:type="paragraph" w:customStyle="1" w:styleId="ChapterTitle">
    <w:name w:val="ChapterTitle"/>
    <w:basedOn w:val="Normal"/>
    <w:next w:val="SectionTitle"/>
    <w:rsid w:val="00C96CC4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C96CC4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C96CC4"/>
    <w:pPr>
      <w:ind w:left="4252"/>
    </w:pPr>
  </w:style>
  <w:style w:type="paragraph" w:styleId="CommentText">
    <w:name w:val="annotation text"/>
    <w:basedOn w:val="Normal"/>
    <w:link w:val="CommentTextChar"/>
    <w:semiHidden/>
    <w:rsid w:val="00C96CC4"/>
  </w:style>
  <w:style w:type="paragraph" w:styleId="Date">
    <w:name w:val="Date"/>
    <w:basedOn w:val="Normal"/>
    <w:next w:val="References"/>
    <w:rsid w:val="00C96CC4"/>
    <w:pPr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C96CC4"/>
    <w:pPr>
      <w:ind w:left="5103"/>
      <w:jc w:val="left"/>
    </w:pPr>
  </w:style>
  <w:style w:type="paragraph" w:styleId="DocumentMap">
    <w:name w:val="Document Map"/>
    <w:basedOn w:val="Normal"/>
    <w:semiHidden/>
    <w:rsid w:val="00C96CC4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C96CC4"/>
    <w:pPr>
      <w:tabs>
        <w:tab w:val="left" w:pos="5103"/>
      </w:tabs>
      <w:spacing w:before="1200"/>
      <w:jc w:val="left"/>
    </w:pPr>
  </w:style>
  <w:style w:type="paragraph" w:customStyle="1" w:styleId="Enclosures">
    <w:name w:val="Enclosures"/>
    <w:basedOn w:val="Normal"/>
    <w:rsid w:val="00C96CC4"/>
    <w:pPr>
      <w:keepNext/>
      <w:keepLines/>
      <w:tabs>
        <w:tab w:val="left" w:pos="5642"/>
      </w:tabs>
      <w:spacing w:before="480"/>
      <w:ind w:left="1191" w:hanging="1191"/>
      <w:jc w:val="left"/>
    </w:pPr>
  </w:style>
  <w:style w:type="paragraph" w:styleId="EndnoteText">
    <w:name w:val="endnote text"/>
    <w:basedOn w:val="Normal"/>
    <w:semiHidden/>
    <w:rsid w:val="00C96CC4"/>
  </w:style>
  <w:style w:type="paragraph" w:styleId="EnvelopeAddress">
    <w:name w:val="envelope address"/>
    <w:basedOn w:val="Normal"/>
    <w:rsid w:val="00C96CC4"/>
    <w:pPr>
      <w:framePr w:w="7920" w:h="1980" w:hRule="exact" w:hSpace="180" w:wrap="auto" w:hAnchor="page" w:xAlign="center" w:yAlign="bottom"/>
    </w:pPr>
  </w:style>
  <w:style w:type="paragraph" w:styleId="EnvelopeReturn">
    <w:name w:val="envelope return"/>
    <w:basedOn w:val="Normal"/>
    <w:rsid w:val="00C96CC4"/>
  </w:style>
  <w:style w:type="paragraph" w:styleId="Footer">
    <w:name w:val="footer"/>
    <w:basedOn w:val="Normal"/>
    <w:link w:val="FooterChar"/>
    <w:rsid w:val="00C96CC4"/>
    <w:pPr>
      <w:ind w:right="-567"/>
      <w:jc w:val="left"/>
    </w:pPr>
    <w:rPr>
      <w:rFonts w:cs="Arial Unicode MS"/>
      <w:sz w:val="16"/>
      <w:lang w:val="x-none" w:eastAsia="x-none" w:bidi="si-LK"/>
    </w:rPr>
  </w:style>
  <w:style w:type="paragraph" w:styleId="FootnoteText">
    <w:name w:val="footnote text"/>
    <w:basedOn w:val="Normal"/>
    <w:semiHidden/>
    <w:rsid w:val="00C96CC4"/>
    <w:pPr>
      <w:ind w:left="357" w:hanging="357"/>
    </w:pPr>
  </w:style>
  <w:style w:type="paragraph" w:styleId="Header">
    <w:name w:val="header"/>
    <w:basedOn w:val="Normal"/>
    <w:rsid w:val="00C96CC4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C96CC4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C96CC4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C96CC4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C96CC4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C96CC4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C96CC4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C96CC4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C96CC4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C96CC4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C96CC4"/>
    <w:rPr>
      <w:b/>
    </w:rPr>
  </w:style>
  <w:style w:type="paragraph" w:styleId="List">
    <w:name w:val="List"/>
    <w:basedOn w:val="Normal"/>
    <w:rsid w:val="00C96CC4"/>
    <w:pPr>
      <w:ind w:left="283" w:hanging="283"/>
    </w:pPr>
  </w:style>
  <w:style w:type="paragraph" w:styleId="List2">
    <w:name w:val="List 2"/>
    <w:basedOn w:val="Normal"/>
    <w:rsid w:val="00C96CC4"/>
    <w:pPr>
      <w:ind w:left="566" w:hanging="283"/>
    </w:pPr>
  </w:style>
  <w:style w:type="paragraph" w:styleId="List3">
    <w:name w:val="List 3"/>
    <w:basedOn w:val="Normal"/>
    <w:rsid w:val="00C96CC4"/>
    <w:pPr>
      <w:ind w:left="849" w:hanging="283"/>
    </w:pPr>
  </w:style>
  <w:style w:type="paragraph" w:styleId="List4">
    <w:name w:val="List 4"/>
    <w:basedOn w:val="Normal"/>
    <w:rsid w:val="00C96CC4"/>
    <w:pPr>
      <w:ind w:left="1132" w:hanging="283"/>
    </w:pPr>
  </w:style>
  <w:style w:type="paragraph" w:styleId="List5">
    <w:name w:val="List 5"/>
    <w:basedOn w:val="Normal"/>
    <w:rsid w:val="00C96CC4"/>
    <w:pPr>
      <w:ind w:left="1415" w:hanging="283"/>
    </w:pPr>
  </w:style>
  <w:style w:type="paragraph" w:styleId="ListBullet">
    <w:name w:val="List Bullet"/>
    <w:basedOn w:val="Normal"/>
    <w:rsid w:val="00EA721C"/>
    <w:pPr>
      <w:numPr>
        <w:numId w:val="4"/>
      </w:numPr>
    </w:pPr>
    <w:rPr>
      <w:lang w:eastAsia="en-US"/>
    </w:rPr>
  </w:style>
  <w:style w:type="paragraph" w:styleId="ListBullet2">
    <w:name w:val="List Bullet 2"/>
    <w:basedOn w:val="Text2"/>
    <w:rsid w:val="00EA721C"/>
    <w:pPr>
      <w:numPr>
        <w:numId w:val="6"/>
      </w:numPr>
      <w:tabs>
        <w:tab w:val="clear" w:pos="2161"/>
      </w:tabs>
    </w:pPr>
    <w:rPr>
      <w:lang w:eastAsia="en-US"/>
    </w:rPr>
  </w:style>
  <w:style w:type="paragraph" w:styleId="ListBullet3">
    <w:name w:val="List Bullet 3"/>
    <w:basedOn w:val="Text3"/>
    <w:rsid w:val="00EA721C"/>
    <w:pPr>
      <w:numPr>
        <w:numId w:val="7"/>
      </w:numPr>
      <w:tabs>
        <w:tab w:val="clear" w:pos="2302"/>
      </w:tabs>
    </w:pPr>
    <w:rPr>
      <w:lang w:eastAsia="en-US"/>
    </w:rPr>
  </w:style>
  <w:style w:type="paragraph" w:styleId="ListBullet4">
    <w:name w:val="List Bullet 4"/>
    <w:basedOn w:val="Text4"/>
    <w:rsid w:val="00EA721C"/>
    <w:pPr>
      <w:numPr>
        <w:numId w:val="8"/>
      </w:numPr>
      <w:tabs>
        <w:tab w:val="clear" w:pos="2302"/>
      </w:tabs>
    </w:pPr>
    <w:rPr>
      <w:lang w:eastAsia="en-US"/>
    </w:rPr>
  </w:style>
  <w:style w:type="paragraph" w:styleId="ListBullet5">
    <w:name w:val="List Bullet 5"/>
    <w:basedOn w:val="Normal"/>
    <w:autoRedefine/>
    <w:rsid w:val="00C96CC4"/>
    <w:pPr>
      <w:numPr>
        <w:numId w:val="2"/>
      </w:numPr>
    </w:pPr>
  </w:style>
  <w:style w:type="paragraph" w:styleId="ListContinue">
    <w:name w:val="List Continue"/>
    <w:basedOn w:val="Normal"/>
    <w:rsid w:val="00C96CC4"/>
    <w:pPr>
      <w:spacing w:after="120"/>
      <w:ind w:left="283"/>
    </w:pPr>
  </w:style>
  <w:style w:type="paragraph" w:styleId="ListContinue2">
    <w:name w:val="List Continue 2"/>
    <w:basedOn w:val="Normal"/>
    <w:rsid w:val="00C96CC4"/>
    <w:pPr>
      <w:spacing w:after="120"/>
      <w:ind w:left="566"/>
    </w:pPr>
  </w:style>
  <w:style w:type="paragraph" w:styleId="ListContinue3">
    <w:name w:val="List Continue 3"/>
    <w:basedOn w:val="Normal"/>
    <w:rsid w:val="00C96CC4"/>
    <w:pPr>
      <w:spacing w:after="120"/>
      <w:ind w:left="849"/>
    </w:pPr>
  </w:style>
  <w:style w:type="paragraph" w:styleId="ListContinue4">
    <w:name w:val="List Continue 4"/>
    <w:basedOn w:val="Normal"/>
    <w:rsid w:val="00C96CC4"/>
    <w:pPr>
      <w:spacing w:after="120"/>
      <w:ind w:left="1132"/>
    </w:pPr>
  </w:style>
  <w:style w:type="paragraph" w:styleId="ListContinue5">
    <w:name w:val="List Continue 5"/>
    <w:basedOn w:val="Normal"/>
    <w:rsid w:val="00C96CC4"/>
    <w:pPr>
      <w:spacing w:after="120"/>
      <w:ind w:left="1415"/>
    </w:pPr>
  </w:style>
  <w:style w:type="paragraph" w:styleId="ListNumber">
    <w:name w:val="List Number"/>
    <w:basedOn w:val="Normal"/>
    <w:rsid w:val="00EA721C"/>
    <w:pPr>
      <w:numPr>
        <w:numId w:val="14"/>
      </w:numPr>
    </w:pPr>
    <w:rPr>
      <w:lang w:eastAsia="en-US"/>
    </w:rPr>
  </w:style>
  <w:style w:type="paragraph" w:styleId="ListNumber2">
    <w:name w:val="List Number 2"/>
    <w:basedOn w:val="Text2"/>
    <w:rsid w:val="00EA721C"/>
    <w:pPr>
      <w:numPr>
        <w:numId w:val="16"/>
      </w:numPr>
      <w:tabs>
        <w:tab w:val="clear" w:pos="2161"/>
      </w:tabs>
    </w:pPr>
    <w:rPr>
      <w:lang w:eastAsia="en-US"/>
    </w:rPr>
  </w:style>
  <w:style w:type="paragraph" w:styleId="ListNumber3">
    <w:name w:val="List Number 3"/>
    <w:basedOn w:val="Text3"/>
    <w:rsid w:val="00EA721C"/>
    <w:pPr>
      <w:numPr>
        <w:numId w:val="17"/>
      </w:numPr>
      <w:tabs>
        <w:tab w:val="clear" w:pos="2302"/>
      </w:tabs>
    </w:pPr>
    <w:rPr>
      <w:lang w:eastAsia="en-US"/>
    </w:rPr>
  </w:style>
  <w:style w:type="paragraph" w:styleId="ListNumber4">
    <w:name w:val="List Number 4"/>
    <w:basedOn w:val="Text4"/>
    <w:rsid w:val="00EA721C"/>
    <w:pPr>
      <w:numPr>
        <w:numId w:val="18"/>
      </w:numPr>
      <w:tabs>
        <w:tab w:val="clear" w:pos="2302"/>
      </w:tabs>
    </w:pPr>
    <w:rPr>
      <w:lang w:eastAsia="en-US"/>
    </w:rPr>
  </w:style>
  <w:style w:type="paragraph" w:styleId="ListNumber5">
    <w:name w:val="List Number 5"/>
    <w:basedOn w:val="Normal"/>
    <w:rsid w:val="00C96CC4"/>
    <w:pPr>
      <w:numPr>
        <w:numId w:val="3"/>
      </w:numPr>
    </w:pPr>
  </w:style>
  <w:style w:type="paragraph" w:styleId="MacroText">
    <w:name w:val="macro"/>
    <w:semiHidden/>
    <w:rsid w:val="00C96CC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val="en-GB" w:eastAsia="en-GB"/>
    </w:rPr>
  </w:style>
  <w:style w:type="paragraph" w:styleId="MessageHeader">
    <w:name w:val="Message Header"/>
    <w:basedOn w:val="Normal"/>
    <w:rsid w:val="00C96C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ormalIndent">
    <w:name w:val="Normal Indent"/>
    <w:basedOn w:val="Normal"/>
    <w:rsid w:val="00C96CC4"/>
    <w:pPr>
      <w:ind w:left="720"/>
    </w:pPr>
  </w:style>
  <w:style w:type="paragraph" w:styleId="NoteHeading">
    <w:name w:val="Note Heading"/>
    <w:basedOn w:val="Normal"/>
    <w:next w:val="Normal"/>
    <w:rsid w:val="00C96CC4"/>
  </w:style>
  <w:style w:type="paragraph" w:customStyle="1" w:styleId="NoteHead">
    <w:name w:val="NoteHead"/>
    <w:basedOn w:val="Normal"/>
    <w:next w:val="Subject"/>
    <w:rsid w:val="00C96CC4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C96CC4"/>
    <w:pPr>
      <w:spacing w:after="480"/>
      <w:ind w:left="1191" w:hanging="119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C96CC4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C96CC4"/>
    <w:pPr>
      <w:keepNext w:val="0"/>
      <w:spacing w:before="0"/>
      <w:ind w:left="483" w:hanging="483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rsid w:val="00C96CC4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C96CC4"/>
    <w:pPr>
      <w:keepNext w:val="0"/>
      <w:outlineLvl w:val="9"/>
    </w:pPr>
    <w:rPr>
      <w:i/>
    </w:rPr>
  </w:style>
  <w:style w:type="paragraph" w:customStyle="1" w:styleId="NumPar4">
    <w:name w:val="NumPar 4"/>
    <w:basedOn w:val="Heading4"/>
    <w:next w:val="Text4"/>
    <w:rsid w:val="00C96CC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C96CC4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C96CC4"/>
    <w:rPr>
      <w:rFonts w:ascii="Courier New" w:hAnsi="Courier New"/>
    </w:rPr>
  </w:style>
  <w:style w:type="paragraph" w:styleId="Salutation">
    <w:name w:val="Salutation"/>
    <w:basedOn w:val="Normal"/>
    <w:next w:val="Normal"/>
    <w:rsid w:val="00C96CC4"/>
  </w:style>
  <w:style w:type="paragraph" w:styleId="Signature">
    <w:name w:val="Signature"/>
    <w:basedOn w:val="Normal"/>
    <w:next w:val="Enclosures"/>
    <w:rsid w:val="00C96CC4"/>
    <w:pPr>
      <w:tabs>
        <w:tab w:val="left" w:pos="5103"/>
      </w:tabs>
      <w:spacing w:before="1200"/>
      <w:ind w:left="5103"/>
      <w:jc w:val="center"/>
    </w:pPr>
  </w:style>
  <w:style w:type="paragraph" w:styleId="Subtitle">
    <w:name w:val="Subtitle"/>
    <w:basedOn w:val="Normal"/>
    <w:rsid w:val="00C96CC4"/>
    <w:pPr>
      <w:spacing w:after="60"/>
      <w:jc w:val="center"/>
      <w:outlineLvl w:val="1"/>
    </w:pPr>
  </w:style>
  <w:style w:type="paragraph" w:customStyle="1" w:styleId="SubTitle1">
    <w:name w:val="SubTitle 1"/>
    <w:basedOn w:val="Normal"/>
    <w:next w:val="SubTitle2"/>
    <w:rsid w:val="00C96CC4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C96CC4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C96CC4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C96CC4"/>
    <w:pPr>
      <w:ind w:left="480" w:hanging="480"/>
    </w:pPr>
  </w:style>
  <w:style w:type="paragraph" w:styleId="Title">
    <w:name w:val="Title"/>
    <w:basedOn w:val="Normal"/>
    <w:next w:val="SubTitle1"/>
    <w:rsid w:val="00C96CC4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C96CC4"/>
    <w:rPr>
      <w:b/>
    </w:rPr>
  </w:style>
  <w:style w:type="paragraph" w:styleId="TOC1">
    <w:name w:val="toc 1"/>
    <w:basedOn w:val="Normal"/>
    <w:next w:val="Normal"/>
    <w:uiPriority w:val="39"/>
    <w:rsid w:val="00454D6A"/>
    <w:pPr>
      <w:spacing w:after="120"/>
      <w:jc w:val="left"/>
    </w:pPr>
    <w:rPr>
      <w:rFonts w:ascii="Calibri" w:hAnsi="Calibri"/>
      <w:b/>
      <w:bCs/>
      <w:caps/>
    </w:rPr>
  </w:style>
  <w:style w:type="paragraph" w:styleId="TOC2">
    <w:name w:val="toc 2"/>
    <w:basedOn w:val="Normal"/>
    <w:next w:val="Normal"/>
    <w:uiPriority w:val="39"/>
    <w:rsid w:val="00454D6A"/>
    <w:pPr>
      <w:spacing w:before="0"/>
      <w:ind w:left="200"/>
      <w:jc w:val="left"/>
    </w:pPr>
    <w:rPr>
      <w:rFonts w:ascii="Calibri" w:hAnsi="Calibri"/>
      <w:smallCaps/>
    </w:rPr>
  </w:style>
  <w:style w:type="paragraph" w:styleId="TOC3">
    <w:name w:val="toc 3"/>
    <w:basedOn w:val="Normal"/>
    <w:next w:val="Normal"/>
    <w:uiPriority w:val="39"/>
    <w:rsid w:val="00454D6A"/>
    <w:pPr>
      <w:spacing w:before="0"/>
      <w:ind w:left="400"/>
      <w:jc w:val="left"/>
    </w:pPr>
    <w:rPr>
      <w:rFonts w:ascii="Calibri" w:hAnsi="Calibri"/>
      <w:i/>
      <w:iCs/>
    </w:rPr>
  </w:style>
  <w:style w:type="paragraph" w:styleId="TOC4">
    <w:name w:val="toc 4"/>
    <w:basedOn w:val="Normal"/>
    <w:next w:val="Normal"/>
    <w:semiHidden/>
    <w:rsid w:val="00454D6A"/>
    <w:pPr>
      <w:spacing w:before="0"/>
      <w:ind w:left="600"/>
      <w:jc w:val="left"/>
    </w:pPr>
    <w:rPr>
      <w:rFonts w:ascii="Calibri" w:hAnsi="Calibri"/>
      <w:sz w:val="18"/>
      <w:szCs w:val="18"/>
    </w:rPr>
  </w:style>
  <w:style w:type="paragraph" w:styleId="TOC5">
    <w:name w:val="toc 5"/>
    <w:basedOn w:val="Normal"/>
    <w:next w:val="Normal"/>
    <w:semiHidden/>
    <w:rsid w:val="00EA721C"/>
    <w:pPr>
      <w:spacing w:before="0"/>
      <w:ind w:left="800"/>
      <w:jc w:val="left"/>
    </w:pPr>
    <w:rPr>
      <w:rFonts w:ascii="Calibri" w:hAnsi="Calibri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C96CC4"/>
    <w:pPr>
      <w:spacing w:before="0"/>
      <w:ind w:left="1000"/>
      <w:jc w:val="left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C96CC4"/>
    <w:pPr>
      <w:spacing w:before="0"/>
      <w:ind w:left="1200"/>
      <w:jc w:val="left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C96CC4"/>
    <w:pPr>
      <w:spacing w:before="0"/>
      <w:ind w:left="1400"/>
      <w:jc w:val="left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C96CC4"/>
    <w:pPr>
      <w:spacing w:before="0"/>
      <w:ind w:left="1600"/>
      <w:jc w:val="left"/>
    </w:pPr>
    <w:rPr>
      <w:rFonts w:ascii="Calibri" w:hAnsi="Calibri"/>
      <w:sz w:val="18"/>
      <w:szCs w:val="18"/>
    </w:rPr>
  </w:style>
  <w:style w:type="paragraph" w:customStyle="1" w:styleId="YReferences">
    <w:name w:val="YReferences"/>
    <w:basedOn w:val="Normal"/>
    <w:next w:val="Normal"/>
    <w:rsid w:val="00C96CC4"/>
    <w:pPr>
      <w:spacing w:after="480"/>
      <w:ind w:left="1191" w:hanging="1191"/>
    </w:pPr>
  </w:style>
  <w:style w:type="character" w:styleId="FootnoteReference">
    <w:name w:val="footnote reference"/>
    <w:semiHidden/>
    <w:rsid w:val="00C96CC4"/>
    <w:rPr>
      <w:rFonts w:ascii="TimesNewRomanPS" w:hAnsi="TimesNewRomanPS"/>
      <w:position w:val="6"/>
      <w:sz w:val="16"/>
    </w:rPr>
  </w:style>
  <w:style w:type="character" w:styleId="PageNumber">
    <w:name w:val="page number"/>
    <w:basedOn w:val="DefaultParagraphFont"/>
    <w:rsid w:val="00C96CC4"/>
  </w:style>
  <w:style w:type="paragraph" w:customStyle="1" w:styleId="Heading2b">
    <w:name w:val="Heading2b"/>
    <w:basedOn w:val="Normal"/>
    <w:rsid w:val="00C96CC4"/>
    <w:pPr>
      <w:ind w:left="567" w:hanging="567"/>
      <w:jc w:val="center"/>
    </w:pPr>
    <w:rPr>
      <w:b/>
      <w:u w:val="single"/>
    </w:rPr>
  </w:style>
  <w:style w:type="paragraph" w:customStyle="1" w:styleId="Annexetitle">
    <w:name w:val="Annexe_title"/>
    <w:basedOn w:val="Heading1"/>
    <w:next w:val="Normal"/>
    <w:autoRedefine/>
    <w:qFormat/>
    <w:rsid w:val="00CC02B5"/>
    <w:pPr>
      <w:keepNext w:val="0"/>
      <w:pageBreakBefore w:val="0"/>
      <w:numPr>
        <w:numId w:val="0"/>
      </w:numPr>
      <w:tabs>
        <w:tab w:val="left" w:pos="1701"/>
        <w:tab w:val="left" w:pos="2552"/>
      </w:tabs>
      <w:spacing w:before="3600"/>
      <w:jc w:val="center"/>
      <w:outlineLvl w:val="9"/>
    </w:pPr>
    <w:rPr>
      <w:caps/>
      <w:smallCaps w:val="0"/>
      <w:kern w:val="0"/>
      <w:sz w:val="60"/>
      <w:szCs w:val="60"/>
    </w:rPr>
  </w:style>
  <w:style w:type="character" w:styleId="Hyperlink">
    <w:name w:val="Hyperlink"/>
    <w:uiPriority w:val="99"/>
    <w:rsid w:val="00C96CC4"/>
    <w:rPr>
      <w:color w:val="0000FF"/>
      <w:u w:val="single"/>
    </w:rPr>
  </w:style>
  <w:style w:type="paragraph" w:customStyle="1" w:styleId="normaltableau">
    <w:name w:val="normal_tableau"/>
    <w:basedOn w:val="Normal"/>
    <w:rsid w:val="00C96CC4"/>
    <w:pPr>
      <w:spacing w:after="120"/>
    </w:pPr>
    <w:rPr>
      <w:rFonts w:ascii="Optima" w:hAnsi="Optima"/>
      <w:sz w:val="22"/>
    </w:rPr>
  </w:style>
  <w:style w:type="paragraph" w:customStyle="1" w:styleId="Contact">
    <w:name w:val="Contact"/>
    <w:basedOn w:val="Normal"/>
    <w:next w:val="Normal"/>
    <w:rsid w:val="00EA721C"/>
    <w:pPr>
      <w:spacing w:after="480"/>
      <w:ind w:left="567" w:hanging="567"/>
      <w:jc w:val="left"/>
    </w:pPr>
    <w:rPr>
      <w:lang w:eastAsia="en-US"/>
    </w:rPr>
  </w:style>
  <w:style w:type="paragraph" w:customStyle="1" w:styleId="ListBullet1">
    <w:name w:val="List Bullet 1"/>
    <w:basedOn w:val="Text1"/>
    <w:rsid w:val="00EA721C"/>
    <w:pPr>
      <w:numPr>
        <w:numId w:val="5"/>
      </w:numPr>
    </w:pPr>
    <w:rPr>
      <w:lang w:eastAsia="en-US"/>
    </w:rPr>
  </w:style>
  <w:style w:type="paragraph" w:customStyle="1" w:styleId="ListDash">
    <w:name w:val="List Dash"/>
    <w:basedOn w:val="Normal"/>
    <w:rsid w:val="00EA721C"/>
    <w:pPr>
      <w:numPr>
        <w:numId w:val="9"/>
      </w:numPr>
    </w:pPr>
    <w:rPr>
      <w:lang w:eastAsia="en-US"/>
    </w:rPr>
  </w:style>
  <w:style w:type="paragraph" w:customStyle="1" w:styleId="ListDash1">
    <w:name w:val="List Dash 1"/>
    <w:basedOn w:val="Text1"/>
    <w:rsid w:val="00EA721C"/>
    <w:pPr>
      <w:numPr>
        <w:numId w:val="10"/>
      </w:numPr>
    </w:pPr>
    <w:rPr>
      <w:lang w:eastAsia="en-US"/>
    </w:rPr>
  </w:style>
  <w:style w:type="paragraph" w:customStyle="1" w:styleId="ListDash2">
    <w:name w:val="List Dash 2"/>
    <w:basedOn w:val="Text2"/>
    <w:rsid w:val="00EA721C"/>
    <w:pPr>
      <w:numPr>
        <w:numId w:val="11"/>
      </w:numPr>
      <w:tabs>
        <w:tab w:val="clear" w:pos="2161"/>
      </w:tabs>
    </w:pPr>
    <w:rPr>
      <w:lang w:eastAsia="en-US"/>
    </w:rPr>
  </w:style>
  <w:style w:type="paragraph" w:customStyle="1" w:styleId="ListDash3">
    <w:name w:val="List Dash 3"/>
    <w:basedOn w:val="Text3"/>
    <w:rsid w:val="00EA721C"/>
    <w:pPr>
      <w:numPr>
        <w:numId w:val="12"/>
      </w:numPr>
      <w:tabs>
        <w:tab w:val="clear" w:pos="2302"/>
      </w:tabs>
    </w:pPr>
    <w:rPr>
      <w:lang w:eastAsia="en-US"/>
    </w:rPr>
  </w:style>
  <w:style w:type="paragraph" w:customStyle="1" w:styleId="ListDash4">
    <w:name w:val="List Dash 4"/>
    <w:basedOn w:val="Text4"/>
    <w:rsid w:val="00EA721C"/>
    <w:pPr>
      <w:numPr>
        <w:numId w:val="13"/>
      </w:numPr>
      <w:tabs>
        <w:tab w:val="clear" w:pos="2302"/>
      </w:tabs>
    </w:pPr>
    <w:rPr>
      <w:lang w:eastAsia="en-US"/>
    </w:rPr>
  </w:style>
  <w:style w:type="paragraph" w:customStyle="1" w:styleId="ListNumber1">
    <w:name w:val="List Number 1"/>
    <w:basedOn w:val="Text1"/>
    <w:rsid w:val="00EA721C"/>
    <w:pPr>
      <w:numPr>
        <w:numId w:val="15"/>
      </w:numPr>
    </w:pPr>
    <w:rPr>
      <w:lang w:eastAsia="en-US"/>
    </w:rPr>
  </w:style>
  <w:style w:type="paragraph" w:customStyle="1" w:styleId="ListNumberLevel2">
    <w:name w:val="List Number (Level 2)"/>
    <w:basedOn w:val="Normal"/>
    <w:rsid w:val="00EA721C"/>
    <w:pPr>
      <w:numPr>
        <w:ilvl w:val="1"/>
        <w:numId w:val="14"/>
      </w:numPr>
    </w:pPr>
    <w:rPr>
      <w:lang w:eastAsia="en-US"/>
    </w:rPr>
  </w:style>
  <w:style w:type="paragraph" w:customStyle="1" w:styleId="ListNumber1Level2">
    <w:name w:val="List Number 1 (Level 2)"/>
    <w:basedOn w:val="Text1"/>
    <w:rsid w:val="00EA721C"/>
    <w:pPr>
      <w:numPr>
        <w:ilvl w:val="1"/>
        <w:numId w:val="15"/>
      </w:numPr>
    </w:pPr>
    <w:rPr>
      <w:lang w:eastAsia="en-US"/>
    </w:rPr>
  </w:style>
  <w:style w:type="paragraph" w:customStyle="1" w:styleId="ListNumber2Level2">
    <w:name w:val="List Number 2 (Level 2)"/>
    <w:basedOn w:val="Text2"/>
    <w:rsid w:val="00EA721C"/>
    <w:pPr>
      <w:numPr>
        <w:ilvl w:val="1"/>
        <w:numId w:val="16"/>
      </w:numPr>
      <w:tabs>
        <w:tab w:val="clear" w:pos="2161"/>
      </w:tabs>
    </w:pPr>
    <w:rPr>
      <w:lang w:eastAsia="en-US"/>
    </w:rPr>
  </w:style>
  <w:style w:type="paragraph" w:customStyle="1" w:styleId="ListNumber3Level2">
    <w:name w:val="List Number 3 (Level 2)"/>
    <w:basedOn w:val="Text3"/>
    <w:rsid w:val="00EA721C"/>
    <w:pPr>
      <w:numPr>
        <w:ilvl w:val="1"/>
        <w:numId w:val="17"/>
      </w:numPr>
      <w:tabs>
        <w:tab w:val="clear" w:pos="2302"/>
      </w:tabs>
    </w:pPr>
    <w:rPr>
      <w:lang w:eastAsia="en-US"/>
    </w:rPr>
  </w:style>
  <w:style w:type="paragraph" w:customStyle="1" w:styleId="ListNumber4Level2">
    <w:name w:val="List Number 4 (Level 2)"/>
    <w:basedOn w:val="Text4"/>
    <w:rsid w:val="00EA721C"/>
    <w:pPr>
      <w:numPr>
        <w:ilvl w:val="1"/>
        <w:numId w:val="18"/>
      </w:numPr>
      <w:tabs>
        <w:tab w:val="clear" w:pos="2302"/>
      </w:tabs>
    </w:pPr>
    <w:rPr>
      <w:lang w:eastAsia="en-US"/>
    </w:rPr>
  </w:style>
  <w:style w:type="paragraph" w:customStyle="1" w:styleId="ListNumberLevel3">
    <w:name w:val="List Number (Level 3)"/>
    <w:basedOn w:val="Normal"/>
    <w:rsid w:val="00EA721C"/>
    <w:pPr>
      <w:numPr>
        <w:ilvl w:val="2"/>
        <w:numId w:val="14"/>
      </w:numPr>
    </w:pPr>
    <w:rPr>
      <w:lang w:eastAsia="en-US"/>
    </w:rPr>
  </w:style>
  <w:style w:type="paragraph" w:customStyle="1" w:styleId="ListNumber1Level3">
    <w:name w:val="List Number 1 (Level 3)"/>
    <w:basedOn w:val="Text1"/>
    <w:rsid w:val="00EA721C"/>
    <w:pPr>
      <w:numPr>
        <w:ilvl w:val="2"/>
        <w:numId w:val="15"/>
      </w:numPr>
    </w:pPr>
    <w:rPr>
      <w:lang w:eastAsia="en-US"/>
    </w:rPr>
  </w:style>
  <w:style w:type="paragraph" w:customStyle="1" w:styleId="ListNumber2Level3">
    <w:name w:val="List Number 2 (Level 3)"/>
    <w:basedOn w:val="Text2"/>
    <w:rsid w:val="00EA721C"/>
    <w:pPr>
      <w:numPr>
        <w:ilvl w:val="2"/>
        <w:numId w:val="16"/>
      </w:numPr>
      <w:tabs>
        <w:tab w:val="clear" w:pos="2161"/>
      </w:tabs>
    </w:pPr>
    <w:rPr>
      <w:lang w:eastAsia="en-US"/>
    </w:rPr>
  </w:style>
  <w:style w:type="paragraph" w:customStyle="1" w:styleId="ListNumber3Level3">
    <w:name w:val="List Number 3 (Level 3)"/>
    <w:basedOn w:val="Text3"/>
    <w:rsid w:val="00EA721C"/>
    <w:pPr>
      <w:numPr>
        <w:ilvl w:val="2"/>
        <w:numId w:val="17"/>
      </w:numPr>
      <w:tabs>
        <w:tab w:val="clear" w:pos="2302"/>
      </w:tabs>
    </w:pPr>
    <w:rPr>
      <w:lang w:eastAsia="en-US"/>
    </w:rPr>
  </w:style>
  <w:style w:type="paragraph" w:customStyle="1" w:styleId="ListNumber4Level3">
    <w:name w:val="List Number 4 (Level 3)"/>
    <w:basedOn w:val="Text4"/>
    <w:rsid w:val="00EA721C"/>
    <w:pPr>
      <w:numPr>
        <w:ilvl w:val="2"/>
        <w:numId w:val="18"/>
      </w:numPr>
      <w:tabs>
        <w:tab w:val="clear" w:pos="2302"/>
      </w:tabs>
    </w:pPr>
    <w:rPr>
      <w:lang w:eastAsia="en-US"/>
    </w:rPr>
  </w:style>
  <w:style w:type="paragraph" w:customStyle="1" w:styleId="ListNumberLevel4">
    <w:name w:val="List Number (Level 4)"/>
    <w:basedOn w:val="Normal"/>
    <w:rsid w:val="00EA721C"/>
    <w:pPr>
      <w:numPr>
        <w:ilvl w:val="3"/>
        <w:numId w:val="14"/>
      </w:numPr>
    </w:pPr>
    <w:rPr>
      <w:lang w:eastAsia="en-US"/>
    </w:rPr>
  </w:style>
  <w:style w:type="paragraph" w:customStyle="1" w:styleId="ListNumber1Level4">
    <w:name w:val="List Number 1 (Level 4)"/>
    <w:basedOn w:val="Text1"/>
    <w:rsid w:val="00EA721C"/>
    <w:pPr>
      <w:numPr>
        <w:ilvl w:val="3"/>
        <w:numId w:val="15"/>
      </w:numPr>
    </w:pPr>
    <w:rPr>
      <w:lang w:eastAsia="en-US"/>
    </w:rPr>
  </w:style>
  <w:style w:type="paragraph" w:customStyle="1" w:styleId="ListNumber2Level4">
    <w:name w:val="List Number 2 (Level 4)"/>
    <w:basedOn w:val="Text2"/>
    <w:rsid w:val="00EA721C"/>
    <w:pPr>
      <w:numPr>
        <w:ilvl w:val="3"/>
        <w:numId w:val="16"/>
      </w:numPr>
      <w:tabs>
        <w:tab w:val="clear" w:pos="2161"/>
      </w:tabs>
    </w:pPr>
    <w:rPr>
      <w:lang w:eastAsia="en-US"/>
    </w:rPr>
  </w:style>
  <w:style w:type="paragraph" w:customStyle="1" w:styleId="ListNumber3Level4">
    <w:name w:val="List Number 3 (Level 4)"/>
    <w:basedOn w:val="Text3"/>
    <w:rsid w:val="00EA721C"/>
    <w:pPr>
      <w:numPr>
        <w:ilvl w:val="3"/>
        <w:numId w:val="17"/>
      </w:numPr>
      <w:tabs>
        <w:tab w:val="clear" w:pos="2302"/>
      </w:tabs>
    </w:pPr>
    <w:rPr>
      <w:lang w:eastAsia="en-US"/>
    </w:rPr>
  </w:style>
  <w:style w:type="paragraph" w:customStyle="1" w:styleId="ListNumber4Level4">
    <w:name w:val="List Number 4 (Level 4)"/>
    <w:basedOn w:val="Text4"/>
    <w:rsid w:val="00EA721C"/>
    <w:pPr>
      <w:numPr>
        <w:ilvl w:val="3"/>
        <w:numId w:val="18"/>
      </w:numPr>
      <w:tabs>
        <w:tab w:val="clear" w:pos="2302"/>
      </w:tabs>
    </w:pPr>
    <w:rPr>
      <w:lang w:eastAsia="en-US"/>
    </w:rPr>
  </w:style>
  <w:style w:type="paragraph" w:customStyle="1" w:styleId="TOCHeading1">
    <w:name w:val="TOC Heading1"/>
    <w:basedOn w:val="Normal"/>
    <w:next w:val="Normal"/>
    <w:rsid w:val="00EA721C"/>
    <w:pPr>
      <w:keepNext/>
      <w:spacing w:before="240"/>
      <w:jc w:val="center"/>
    </w:pPr>
    <w:rPr>
      <w:b/>
      <w:lang w:eastAsia="en-US"/>
    </w:rPr>
  </w:style>
  <w:style w:type="character" w:customStyle="1" w:styleId="FooterChar">
    <w:name w:val="Footer Char"/>
    <w:link w:val="Footer"/>
    <w:rsid w:val="009B48F2"/>
    <w:rPr>
      <w:rFonts w:ascii="Arial" w:hAnsi="Arial"/>
      <w:sz w:val="16"/>
    </w:rPr>
  </w:style>
  <w:style w:type="paragraph" w:styleId="NormalWeb">
    <w:name w:val="Normal (Web)"/>
    <w:basedOn w:val="Normal"/>
    <w:uiPriority w:val="99"/>
    <w:unhideWhenUsed/>
    <w:rsid w:val="00A63AB3"/>
    <w:pPr>
      <w:spacing w:before="100" w:beforeAutospacing="1" w:after="100" w:afterAutospacing="1"/>
      <w:jc w:val="left"/>
    </w:pPr>
    <w:rPr>
      <w:szCs w:val="24"/>
    </w:rPr>
  </w:style>
  <w:style w:type="table" w:styleId="TableGrid">
    <w:name w:val="Table Grid"/>
    <w:basedOn w:val="TableNormal"/>
    <w:uiPriority w:val="39"/>
    <w:rsid w:val="00C733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73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73557"/>
    <w:rPr>
      <w:rFonts w:ascii="Tahoma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47493D"/>
    <w:pPr>
      <w:numPr>
        <w:numId w:val="19"/>
      </w:numPr>
      <w:ind w:left="357" w:hanging="357"/>
    </w:pPr>
  </w:style>
  <w:style w:type="paragraph" w:customStyle="1" w:styleId="Tablecaption">
    <w:name w:val="Table caption"/>
    <w:basedOn w:val="Normal"/>
    <w:link w:val="TablecaptionChar"/>
    <w:rsid w:val="005D7ABB"/>
    <w:pPr>
      <w:keepNext/>
      <w:keepLines/>
      <w:tabs>
        <w:tab w:val="left" w:pos="1134"/>
      </w:tabs>
      <w:spacing w:before="240" w:after="120" w:line="280" w:lineRule="atLeast"/>
      <w:ind w:left="1134" w:hanging="1134"/>
    </w:pPr>
    <w:rPr>
      <w:rFonts w:ascii="Calibri" w:hAnsi="Calibri"/>
      <w:b/>
      <w:bCs/>
      <w:lang w:eastAsia="en-US"/>
    </w:rPr>
  </w:style>
  <w:style w:type="character" w:customStyle="1" w:styleId="TablecaptionChar">
    <w:name w:val="Table caption Char"/>
    <w:link w:val="Tablecaption"/>
    <w:rsid w:val="005D7ABB"/>
    <w:rPr>
      <w:rFonts w:ascii="Calibri" w:hAnsi="Calibri" w:cs="Arial"/>
      <w:b/>
      <w:bCs/>
      <w:lang w:eastAsia="en-US"/>
    </w:rPr>
  </w:style>
  <w:style w:type="paragraph" w:customStyle="1" w:styleId="Tableheading">
    <w:name w:val="Table heading"/>
    <w:basedOn w:val="Normal"/>
    <w:qFormat/>
    <w:rsid w:val="00FC2870"/>
    <w:pPr>
      <w:spacing w:before="40" w:after="40"/>
      <w:jc w:val="center"/>
    </w:pPr>
    <w:rPr>
      <w:b/>
    </w:rPr>
  </w:style>
  <w:style w:type="paragraph" w:customStyle="1" w:styleId="Tabletext">
    <w:name w:val="Table text"/>
    <w:basedOn w:val="Normal"/>
    <w:qFormat/>
    <w:rsid w:val="00FC2870"/>
    <w:pPr>
      <w:spacing w:before="40" w:after="40"/>
      <w:jc w:val="left"/>
    </w:pPr>
    <w:rPr>
      <w:sz w:val="18"/>
    </w:rPr>
  </w:style>
  <w:style w:type="paragraph" w:styleId="TOCHeading">
    <w:name w:val="TOC Heading"/>
    <w:basedOn w:val="Heading1"/>
    <w:next w:val="Normal"/>
    <w:uiPriority w:val="39"/>
    <w:unhideWhenUsed/>
    <w:rsid w:val="00C11B3C"/>
    <w:pPr>
      <w:keepLines/>
      <w:pageBreakBefore w:val="0"/>
      <w:numPr>
        <w:numId w:val="0"/>
      </w:numPr>
      <w:tabs>
        <w:tab w:val="clear" w:pos="709"/>
      </w:tabs>
      <w:spacing w:before="240" w:after="0" w:line="259" w:lineRule="auto"/>
      <w:jc w:val="left"/>
      <w:outlineLvl w:val="9"/>
    </w:pPr>
    <w:rPr>
      <w:rFonts w:ascii="Cambria" w:eastAsia="SimSun" w:hAnsi="Cambria" w:cs="Iskoola Pota"/>
      <w:b w:val="0"/>
      <w:smallCaps w:val="0"/>
      <w:color w:val="365F91"/>
      <w:kern w:val="0"/>
      <w:sz w:val="32"/>
      <w:szCs w:val="32"/>
      <w:lang w:val="en-US" w:eastAsia="en-US"/>
    </w:rPr>
  </w:style>
  <w:style w:type="character" w:customStyle="1" w:styleId="Heading3Char">
    <w:name w:val="Heading 3 Char"/>
    <w:link w:val="Heading3"/>
    <w:rsid w:val="006C38DC"/>
    <w:rPr>
      <w:rFonts w:ascii="Arial" w:eastAsia="Verdana" w:hAnsi="Arial" w:cs="Arial"/>
      <w:b/>
      <w:sz w:val="22"/>
      <w:lang w:val="en-GB" w:eastAsia="en-GB"/>
    </w:rPr>
  </w:style>
  <w:style w:type="character" w:styleId="CommentReference">
    <w:name w:val="annotation reference"/>
    <w:semiHidden/>
    <w:unhideWhenUsed/>
    <w:rsid w:val="00CB660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B6609"/>
    <w:rPr>
      <w:b/>
      <w:bCs/>
    </w:rPr>
  </w:style>
  <w:style w:type="character" w:customStyle="1" w:styleId="CommentTextChar">
    <w:name w:val="Comment Text Char"/>
    <w:link w:val="CommentText"/>
    <w:semiHidden/>
    <w:rsid w:val="00CB6609"/>
    <w:rPr>
      <w:rFonts w:ascii="Arial" w:hAnsi="Arial" w:cs="Arial"/>
      <w:lang w:val="en-GB" w:eastAsia="en-GB"/>
    </w:rPr>
  </w:style>
  <w:style w:type="character" w:customStyle="1" w:styleId="CommentSubjectChar">
    <w:name w:val="Comment Subject Char"/>
    <w:link w:val="CommentSubject"/>
    <w:semiHidden/>
    <w:rsid w:val="00CB6609"/>
    <w:rPr>
      <w:rFonts w:ascii="Arial" w:hAnsi="Arial" w:cs="Arial"/>
      <w:b/>
      <w:bCs/>
      <w:lang w:val="en-GB" w:eastAsia="en-GB"/>
    </w:rPr>
  </w:style>
  <w:style w:type="character" w:customStyle="1" w:styleId="normaltextrun">
    <w:name w:val="normaltextrun"/>
    <w:rsid w:val="00336ED4"/>
  </w:style>
  <w:style w:type="paragraph" w:customStyle="1" w:styleId="paragraph">
    <w:name w:val="paragraph"/>
    <w:basedOn w:val="Normal"/>
    <w:rsid w:val="00336ED4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8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0635">
          <w:marLeft w:val="112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7957">
          <w:marLeft w:val="112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oleObject" Target="embeddings/oleObject3.bin"/><Relationship Id="rId5" Type="http://schemas.openxmlformats.org/officeDocument/2006/relationships/image" Target="media/image3.png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.bin"/><Relationship Id="rId7" Type="http://schemas.openxmlformats.org/officeDocument/2006/relationships/oleObject" Target="embeddings/oleObject6.bin"/><Relationship Id="rId2" Type="http://schemas.openxmlformats.org/officeDocument/2006/relationships/image" Target="media/image1.png"/><Relationship Id="rId1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oleObject" Target="embeddings/oleObject5.bin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re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E3DD97FC5977409B5C09F94DBC70A7" ma:contentTypeVersion="15" ma:contentTypeDescription="Create a new document." ma:contentTypeScope="" ma:versionID="19e099a448a8d130ef490e64a9b01808">
  <xsd:schema xmlns:xsd="http://www.w3.org/2001/XMLSchema" xmlns:xs="http://www.w3.org/2001/XMLSchema" xmlns:p="http://schemas.microsoft.com/office/2006/metadata/properties" xmlns:ns3="91012fea-b31b-4ba9-9afc-6f65c3fa3cfd" xmlns:ns4="b2b11ce0-dc4c-4254-b446-4d290ce4cb53" targetNamespace="http://schemas.microsoft.com/office/2006/metadata/properties" ma:root="true" ma:fieldsID="d10cfac32327e0b0d80a7d1734818a44" ns3:_="" ns4:_="">
    <xsd:import namespace="91012fea-b31b-4ba9-9afc-6f65c3fa3cfd"/>
    <xsd:import namespace="b2b11ce0-dc4c-4254-b446-4d290ce4cb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12fea-b31b-4ba9-9afc-6f65c3fa3c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11ce0-dc4c-4254-b446-4d290ce4cb5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D2BD5E-DEBB-43BD-BFD3-7635449539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728CAE-06F3-47CA-A6D8-BCD1A6806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3088AC-F57A-41A0-9CBA-15B8C0BB5B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012fea-b31b-4ba9-9afc-6f65c3fa3cfd"/>
    <ds:schemaRef ds:uri="b2b11ce0-dc4c-4254-b446-4d290ce4c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2</TotalTime>
  <Pages>4</Pages>
  <Words>1280</Words>
  <Characters>7302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GRANT CONTRACT FOR A DECENTRALISED PROGRAMME :</vt:lpstr>
      <vt:lpstr>GRANT CONTRACT FOR A DECENTRALISED PROGRAMME :</vt:lpstr>
    </vt:vector>
  </TitlesOfParts>
  <Company>DIaLOGIKa</Company>
  <LinksUpToDate>false</LinksUpToDate>
  <CharactersWithSpaces>8565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CONTRACT FOR A DECENTRALISED PROGRAMME :</dc:title>
  <dc:subject/>
  <dc:creator>Lux</dc:creator>
  <cp:keywords>EL3</cp:keywords>
  <cp:lastModifiedBy>Pabasara Herath</cp:lastModifiedBy>
  <cp:revision>2</cp:revision>
  <cp:lastPrinted>2023-01-10T12:43:00Z</cp:lastPrinted>
  <dcterms:created xsi:type="dcterms:W3CDTF">2023-07-17T03:49:00Z</dcterms:created>
  <dcterms:modified xsi:type="dcterms:W3CDTF">2023-07-17T03:49:00Z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urolookVersion">
    <vt:lpwstr>3.7</vt:lpwstr>
  </property>
  <property fmtid="{D5CDD505-2E9C-101B-9397-08002B2CF9AE}" pid="3" name="Created using">
    <vt:lpwstr>3.7</vt:lpwstr>
  </property>
  <property fmtid="{D5CDD505-2E9C-101B-9397-08002B2CF9AE}" pid="4" name="Last edited using">
    <vt:lpwstr>EL 4.1XL [20070312]</vt:lpwstr>
  </property>
  <property fmtid="{D5CDD505-2E9C-101B-9397-08002B2CF9AE}" pid="5" name="Checked by">
    <vt:lpwstr>cajalja</vt:lpwstr>
  </property>
  <property fmtid="{D5CDD505-2E9C-101B-9397-08002B2CF9AE}" pid="6" name="Formatting">
    <vt:lpwstr>4.1</vt:lpwstr>
  </property>
  <property fmtid="{D5CDD505-2E9C-101B-9397-08002B2CF9AE}" pid="7" name="ContentTypeId">
    <vt:lpwstr>0x010100E8E3DD97FC5977409B5C09F94DBC70A7</vt:lpwstr>
  </property>
  <property fmtid="{D5CDD505-2E9C-101B-9397-08002B2CF9AE}" pid="8" name="_activity">
    <vt:lpwstr/>
  </property>
</Properties>
</file>